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44B3C" w14:textId="77777777" w:rsidR="00526D69" w:rsidRDefault="00526D69" w:rsidP="00526D69"/>
    <w:p w14:paraId="6615FE3C" w14:textId="75DD19FA" w:rsidR="007641F5" w:rsidRPr="00DB7A3D" w:rsidRDefault="00526D69" w:rsidP="00526D69">
      <w:pPr>
        <w:pStyle w:val="Heading1"/>
      </w:pPr>
      <w:r>
        <w:t>INSTRUCTIONS</w:t>
      </w:r>
    </w:p>
    <w:p w14:paraId="74C74199" w14:textId="77777777" w:rsidR="007641F5" w:rsidRPr="00E1698E" w:rsidRDefault="007641F5" w:rsidP="000220E9"/>
    <w:p w14:paraId="1B2C89D0" w14:textId="77777777" w:rsidR="007641F5" w:rsidRPr="00E1698E" w:rsidRDefault="007641F5" w:rsidP="005621D0">
      <w:pPr>
        <w:spacing w:line="300" w:lineRule="auto"/>
      </w:pPr>
      <w:r w:rsidRPr="00E1698E">
        <w:t xml:space="preserve">Please ensure all sections are filled out.  </w:t>
      </w:r>
    </w:p>
    <w:p w14:paraId="03A9956A" w14:textId="77777777" w:rsidR="0068471B" w:rsidRDefault="0068471B" w:rsidP="005621D0">
      <w:pPr>
        <w:spacing w:line="300" w:lineRule="auto"/>
      </w:pPr>
    </w:p>
    <w:p w14:paraId="16AFB486" w14:textId="5167515F" w:rsidR="007641F5" w:rsidRPr="00E1698E" w:rsidRDefault="007641F5" w:rsidP="005621D0">
      <w:pPr>
        <w:spacing w:line="300" w:lineRule="auto"/>
      </w:pPr>
      <w:r w:rsidRPr="00E1698E">
        <w:t>A final decision regarding the young person’s placement will only be decided</w:t>
      </w:r>
      <w:r w:rsidR="00B52BE8">
        <w:t xml:space="preserve"> once</w:t>
      </w:r>
      <w:r w:rsidRPr="00E1698E">
        <w:t xml:space="preserve"> all information required has been provided to the school and an interview with the student has been conducted.</w:t>
      </w:r>
    </w:p>
    <w:p w14:paraId="6DAD48DA" w14:textId="77777777" w:rsidR="006A09B8" w:rsidRPr="00E1698E" w:rsidRDefault="006A09B8" w:rsidP="005621D0">
      <w:pPr>
        <w:spacing w:line="300" w:lineRule="auto"/>
      </w:pPr>
    </w:p>
    <w:p w14:paraId="2BD0BAAC" w14:textId="55C6CAD2" w:rsidR="007641F5" w:rsidRPr="00E1698E" w:rsidRDefault="007641F5" w:rsidP="005621D0">
      <w:pPr>
        <w:spacing w:line="300" w:lineRule="auto"/>
      </w:pPr>
      <w:r w:rsidRPr="00E1698E">
        <w:t>An application will not be progressed any further</w:t>
      </w:r>
      <w:r w:rsidR="00513C48" w:rsidRPr="00E1698E">
        <w:t xml:space="preserve"> until all supporting documents, the enrolment fee of $50 and the materials fee of $2</w:t>
      </w:r>
      <w:r w:rsidR="008B6582">
        <w:t>7</w:t>
      </w:r>
      <w:r w:rsidR="00513C48" w:rsidRPr="00E1698E">
        <w:t>0</w:t>
      </w:r>
      <w:r w:rsidR="00863128" w:rsidRPr="00E1698E">
        <w:t xml:space="preserve"> for </w:t>
      </w:r>
      <w:r w:rsidR="0068471B">
        <w:t>Y</w:t>
      </w:r>
      <w:r w:rsidR="00863128" w:rsidRPr="00E1698E">
        <w:t>ear</w:t>
      </w:r>
      <w:r w:rsidR="0068471B">
        <w:t>s</w:t>
      </w:r>
      <w:r w:rsidR="00863128" w:rsidRPr="00E1698E">
        <w:t xml:space="preserve"> 9 and 10; and $</w:t>
      </w:r>
      <w:r w:rsidR="00475F3D">
        <w:t>395</w:t>
      </w:r>
      <w:r w:rsidR="00863128" w:rsidRPr="00E1698E">
        <w:t xml:space="preserve"> for </w:t>
      </w:r>
      <w:r w:rsidR="0068471B">
        <w:t>Y</w:t>
      </w:r>
      <w:r w:rsidR="00863128" w:rsidRPr="00E1698E">
        <w:t>ear</w:t>
      </w:r>
      <w:r w:rsidR="0068471B">
        <w:t>s</w:t>
      </w:r>
      <w:r w:rsidR="00863128" w:rsidRPr="00E1698E">
        <w:t xml:space="preserve"> 11</w:t>
      </w:r>
      <w:r w:rsidR="006A09B8" w:rsidRPr="00E1698E">
        <w:t xml:space="preserve"> and 12</w:t>
      </w:r>
      <w:r w:rsidR="00863128" w:rsidRPr="00E1698E">
        <w:t>,</w:t>
      </w:r>
      <w:r w:rsidR="00513C48" w:rsidRPr="00E1698E">
        <w:t xml:space="preserve"> for the first term </w:t>
      </w:r>
      <w:r w:rsidRPr="00E1698E">
        <w:t>have been provided.</w:t>
      </w:r>
    </w:p>
    <w:p w14:paraId="01962C7C" w14:textId="77777777" w:rsidR="007641F5" w:rsidRPr="00E1698E" w:rsidRDefault="007641F5" w:rsidP="005621D0">
      <w:pPr>
        <w:spacing w:line="300" w:lineRule="auto"/>
      </w:pPr>
    </w:p>
    <w:p w14:paraId="793535E9" w14:textId="625F549D" w:rsidR="007641F5" w:rsidRPr="00E1698E" w:rsidRDefault="007641F5" w:rsidP="005621D0">
      <w:pPr>
        <w:spacing w:line="300" w:lineRule="auto"/>
      </w:pPr>
      <w:r w:rsidRPr="00E1698E">
        <w:t xml:space="preserve">If you have difficulty obtaining information, such as previous school reports, please </w:t>
      </w:r>
      <w:r w:rsidR="001E2A88" w:rsidRPr="00E1698E">
        <w:t>let us know</w:t>
      </w:r>
      <w:r w:rsidRPr="00E1698E">
        <w:t xml:space="preserve"> as we may be able to </w:t>
      </w:r>
      <w:r w:rsidR="00B17890" w:rsidRPr="00E1698E">
        <w:t>help</w:t>
      </w:r>
      <w:r w:rsidRPr="00E1698E">
        <w:t>.</w:t>
      </w:r>
    </w:p>
    <w:p w14:paraId="76D8F4EE" w14:textId="77777777" w:rsidR="00D53A80" w:rsidRDefault="00D53A80" w:rsidP="005621D0">
      <w:pPr>
        <w:spacing w:line="300" w:lineRule="auto"/>
      </w:pPr>
    </w:p>
    <w:p w14:paraId="1295AB06" w14:textId="28704A23" w:rsidR="006A09B8" w:rsidRDefault="006A09B8" w:rsidP="005621D0">
      <w:pPr>
        <w:spacing w:line="300" w:lineRule="auto"/>
      </w:pPr>
      <w:r w:rsidRPr="00E1698E">
        <w:t>Documentation to be provided on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2"/>
        <w:gridCol w:w="851"/>
        <w:gridCol w:w="805"/>
      </w:tblGrid>
      <w:tr w:rsidR="009A5743" w:rsidRPr="00E1698E" w14:paraId="60B35232" w14:textId="77777777" w:rsidTr="003A620E">
        <w:trPr>
          <w:trHeight w:val="402"/>
          <w:jc w:val="center"/>
        </w:trPr>
        <w:tc>
          <w:tcPr>
            <w:tcW w:w="8642" w:type="dxa"/>
            <w:vMerge w:val="restart"/>
            <w:shd w:val="clear" w:color="auto" w:fill="auto"/>
          </w:tcPr>
          <w:p w14:paraId="5AA1761C" w14:textId="467428E2" w:rsidR="009A5743" w:rsidRPr="00E1698E" w:rsidRDefault="009A5743" w:rsidP="003A620E">
            <w:pPr>
              <w:pStyle w:val="Heading2"/>
              <w:spacing w:line="240" w:lineRule="auto"/>
            </w:pPr>
            <w:r w:rsidRPr="00E1698E">
              <w:t>Item</w:t>
            </w:r>
            <w:r w:rsidR="00670494">
              <w:t>s</w:t>
            </w:r>
          </w:p>
        </w:tc>
        <w:tc>
          <w:tcPr>
            <w:tcW w:w="1656" w:type="dxa"/>
            <w:gridSpan w:val="2"/>
            <w:shd w:val="clear" w:color="auto" w:fill="auto"/>
          </w:tcPr>
          <w:p w14:paraId="7F3CF5EC" w14:textId="77777777" w:rsidR="009A5743" w:rsidRPr="00E1698E" w:rsidRDefault="009A5743" w:rsidP="003A620E">
            <w:r w:rsidRPr="00E1698E">
              <w:t>Attached</w:t>
            </w:r>
          </w:p>
        </w:tc>
      </w:tr>
      <w:tr w:rsidR="009A5743" w:rsidRPr="00E1698E" w14:paraId="3074AC2F" w14:textId="77777777" w:rsidTr="003A620E">
        <w:trPr>
          <w:trHeight w:val="314"/>
          <w:jc w:val="center"/>
        </w:trPr>
        <w:tc>
          <w:tcPr>
            <w:tcW w:w="8642" w:type="dxa"/>
            <w:vMerge/>
            <w:shd w:val="clear" w:color="auto" w:fill="auto"/>
          </w:tcPr>
          <w:p w14:paraId="5A6544EB" w14:textId="77777777" w:rsidR="009A5743" w:rsidRPr="00E1698E" w:rsidRDefault="009A5743" w:rsidP="003A620E">
            <w:pPr>
              <w:pStyle w:val="Heading2"/>
              <w:spacing w:line="240" w:lineRule="auto"/>
            </w:pPr>
          </w:p>
        </w:tc>
        <w:tc>
          <w:tcPr>
            <w:tcW w:w="851" w:type="dxa"/>
            <w:shd w:val="clear" w:color="auto" w:fill="auto"/>
          </w:tcPr>
          <w:p w14:paraId="7A11D5C4" w14:textId="77777777" w:rsidR="009A5743" w:rsidRPr="00E1698E" w:rsidRDefault="009A5743" w:rsidP="003A620E">
            <w:r w:rsidRPr="00E1698E">
              <w:t>YES</w:t>
            </w:r>
          </w:p>
        </w:tc>
        <w:tc>
          <w:tcPr>
            <w:tcW w:w="805" w:type="dxa"/>
            <w:shd w:val="clear" w:color="auto" w:fill="auto"/>
          </w:tcPr>
          <w:p w14:paraId="1942BDB6" w14:textId="77777777" w:rsidR="009A5743" w:rsidRPr="00E1698E" w:rsidRDefault="009A5743" w:rsidP="003A620E">
            <w:r w:rsidRPr="00E1698E">
              <w:t>NO</w:t>
            </w:r>
          </w:p>
        </w:tc>
      </w:tr>
      <w:tr w:rsidR="009A5743" w:rsidRPr="00E1698E" w14:paraId="4C63E406" w14:textId="77777777" w:rsidTr="003A620E">
        <w:trPr>
          <w:trHeight w:val="152"/>
          <w:jc w:val="center"/>
        </w:trPr>
        <w:tc>
          <w:tcPr>
            <w:tcW w:w="8642" w:type="dxa"/>
            <w:shd w:val="clear" w:color="auto" w:fill="auto"/>
            <w:vAlign w:val="center"/>
          </w:tcPr>
          <w:p w14:paraId="06FE6257" w14:textId="3C65F134" w:rsidR="009A5743" w:rsidRPr="000220E9" w:rsidRDefault="00670494" w:rsidP="00E234B0">
            <w:pPr>
              <w:spacing w:before="60" w:after="60"/>
            </w:pPr>
            <w:r w:rsidRPr="000220E9">
              <w:t>Copy of birth certificate / Photo ID/another form of ID</w:t>
            </w:r>
          </w:p>
        </w:tc>
        <w:tc>
          <w:tcPr>
            <w:tcW w:w="851" w:type="dxa"/>
            <w:shd w:val="clear" w:color="auto" w:fill="auto"/>
            <w:vAlign w:val="center"/>
          </w:tcPr>
          <w:p w14:paraId="680F6038" w14:textId="77777777" w:rsidR="009A5743" w:rsidRPr="00E1698E" w:rsidRDefault="009A5743" w:rsidP="00E234B0">
            <w:pPr>
              <w:spacing w:before="60" w:after="60"/>
            </w:pPr>
          </w:p>
        </w:tc>
        <w:tc>
          <w:tcPr>
            <w:tcW w:w="805" w:type="dxa"/>
            <w:shd w:val="clear" w:color="auto" w:fill="auto"/>
            <w:vAlign w:val="center"/>
          </w:tcPr>
          <w:p w14:paraId="30EB4286" w14:textId="77777777" w:rsidR="009A5743" w:rsidRPr="00E1698E" w:rsidRDefault="009A5743" w:rsidP="00E234B0">
            <w:pPr>
              <w:spacing w:before="60" w:after="60"/>
            </w:pPr>
          </w:p>
        </w:tc>
      </w:tr>
      <w:tr w:rsidR="00670494" w:rsidRPr="00E1698E" w14:paraId="1B6F6B4F" w14:textId="77777777" w:rsidTr="003A620E">
        <w:trPr>
          <w:trHeight w:val="152"/>
          <w:jc w:val="center"/>
        </w:trPr>
        <w:tc>
          <w:tcPr>
            <w:tcW w:w="8642" w:type="dxa"/>
            <w:shd w:val="clear" w:color="auto" w:fill="auto"/>
            <w:vAlign w:val="center"/>
          </w:tcPr>
          <w:p w14:paraId="3B7B3940" w14:textId="0852EFDC" w:rsidR="00670494" w:rsidRDefault="00670494" w:rsidP="00E234B0">
            <w:pPr>
              <w:spacing w:before="60" w:after="60"/>
            </w:pPr>
            <w:r>
              <w:t>P</w:t>
            </w:r>
            <w:r w:rsidRPr="000220E9">
              <w:t>revious school’s reports</w:t>
            </w:r>
          </w:p>
        </w:tc>
        <w:tc>
          <w:tcPr>
            <w:tcW w:w="851" w:type="dxa"/>
            <w:shd w:val="clear" w:color="auto" w:fill="auto"/>
            <w:vAlign w:val="center"/>
          </w:tcPr>
          <w:p w14:paraId="01501E4D" w14:textId="77777777" w:rsidR="00670494" w:rsidRPr="00E1698E" w:rsidRDefault="00670494" w:rsidP="00E234B0">
            <w:pPr>
              <w:spacing w:before="60" w:after="60"/>
            </w:pPr>
          </w:p>
        </w:tc>
        <w:tc>
          <w:tcPr>
            <w:tcW w:w="805" w:type="dxa"/>
            <w:shd w:val="clear" w:color="auto" w:fill="auto"/>
            <w:vAlign w:val="center"/>
          </w:tcPr>
          <w:p w14:paraId="79A71F79" w14:textId="77777777" w:rsidR="00670494" w:rsidRPr="00E1698E" w:rsidRDefault="00670494" w:rsidP="00E234B0">
            <w:pPr>
              <w:spacing w:before="60" w:after="60"/>
            </w:pPr>
          </w:p>
        </w:tc>
      </w:tr>
      <w:tr w:rsidR="009A5743" w:rsidRPr="00E1698E" w14:paraId="6DE02C23" w14:textId="77777777" w:rsidTr="003A620E">
        <w:trPr>
          <w:trHeight w:val="431"/>
          <w:jc w:val="center"/>
        </w:trPr>
        <w:tc>
          <w:tcPr>
            <w:tcW w:w="8642" w:type="dxa"/>
            <w:shd w:val="clear" w:color="auto" w:fill="auto"/>
            <w:vAlign w:val="center"/>
          </w:tcPr>
          <w:p w14:paraId="2F2F8FC0" w14:textId="40886A14" w:rsidR="009A5743" w:rsidRPr="000220E9" w:rsidRDefault="00670494" w:rsidP="00E234B0">
            <w:pPr>
              <w:spacing w:before="60" w:after="60"/>
            </w:pPr>
            <w:r>
              <w:t>P</w:t>
            </w:r>
            <w:r w:rsidR="009A5743" w:rsidRPr="000220E9">
              <w:t>revious school’s individual learning plan</w:t>
            </w:r>
            <w:r w:rsidR="009A5743">
              <w:t xml:space="preserve"> (if available)</w:t>
            </w:r>
          </w:p>
        </w:tc>
        <w:tc>
          <w:tcPr>
            <w:tcW w:w="851" w:type="dxa"/>
            <w:shd w:val="clear" w:color="auto" w:fill="auto"/>
            <w:vAlign w:val="center"/>
          </w:tcPr>
          <w:p w14:paraId="4EAA7CDC" w14:textId="77777777" w:rsidR="009A5743" w:rsidRPr="00E1698E" w:rsidRDefault="009A5743" w:rsidP="00E234B0">
            <w:pPr>
              <w:spacing w:before="60" w:after="60"/>
            </w:pPr>
          </w:p>
        </w:tc>
        <w:tc>
          <w:tcPr>
            <w:tcW w:w="805" w:type="dxa"/>
            <w:shd w:val="clear" w:color="auto" w:fill="auto"/>
            <w:vAlign w:val="center"/>
          </w:tcPr>
          <w:p w14:paraId="7D84E207" w14:textId="77777777" w:rsidR="009A5743" w:rsidRPr="00E1698E" w:rsidRDefault="009A5743" w:rsidP="00E234B0">
            <w:pPr>
              <w:spacing w:before="60" w:after="60"/>
            </w:pPr>
          </w:p>
        </w:tc>
      </w:tr>
      <w:tr w:rsidR="009A5743" w:rsidRPr="00E1698E" w14:paraId="721A164A" w14:textId="77777777" w:rsidTr="003A620E">
        <w:trPr>
          <w:trHeight w:val="431"/>
          <w:jc w:val="center"/>
        </w:trPr>
        <w:tc>
          <w:tcPr>
            <w:tcW w:w="8642" w:type="dxa"/>
            <w:shd w:val="clear" w:color="auto" w:fill="auto"/>
            <w:vAlign w:val="center"/>
          </w:tcPr>
          <w:p w14:paraId="4C0A35D2" w14:textId="4B2B8968" w:rsidR="009A5743" w:rsidRPr="000220E9" w:rsidRDefault="00670494" w:rsidP="00E234B0">
            <w:pPr>
              <w:spacing w:before="60" w:after="60"/>
            </w:pPr>
            <w:r>
              <w:t>B</w:t>
            </w:r>
            <w:r w:rsidR="009A5743" w:rsidRPr="000220E9">
              <w:t>ehaviour plan or risk assessments from previous school</w:t>
            </w:r>
            <w:r w:rsidR="00E234B0">
              <w:t xml:space="preserve"> (if applicable)</w:t>
            </w:r>
          </w:p>
        </w:tc>
        <w:tc>
          <w:tcPr>
            <w:tcW w:w="851" w:type="dxa"/>
            <w:shd w:val="clear" w:color="auto" w:fill="auto"/>
            <w:vAlign w:val="center"/>
          </w:tcPr>
          <w:p w14:paraId="3EBFA3EA" w14:textId="77777777" w:rsidR="009A5743" w:rsidRPr="00E1698E" w:rsidRDefault="009A5743" w:rsidP="00E234B0">
            <w:pPr>
              <w:spacing w:before="60" w:after="60"/>
            </w:pPr>
          </w:p>
        </w:tc>
        <w:tc>
          <w:tcPr>
            <w:tcW w:w="805" w:type="dxa"/>
            <w:shd w:val="clear" w:color="auto" w:fill="auto"/>
            <w:vAlign w:val="center"/>
          </w:tcPr>
          <w:p w14:paraId="59000DB1" w14:textId="77777777" w:rsidR="009A5743" w:rsidRPr="00E1698E" w:rsidRDefault="009A5743" w:rsidP="00E234B0">
            <w:pPr>
              <w:spacing w:before="60" w:after="60"/>
            </w:pPr>
          </w:p>
        </w:tc>
      </w:tr>
      <w:tr w:rsidR="009A5743" w:rsidRPr="00E1698E" w14:paraId="79CB1AA7" w14:textId="77777777" w:rsidTr="003A620E">
        <w:trPr>
          <w:trHeight w:val="152"/>
          <w:jc w:val="center"/>
        </w:trPr>
        <w:tc>
          <w:tcPr>
            <w:tcW w:w="8642" w:type="dxa"/>
            <w:shd w:val="clear" w:color="auto" w:fill="auto"/>
            <w:vAlign w:val="center"/>
          </w:tcPr>
          <w:p w14:paraId="138C26C8" w14:textId="05F4E8D9" w:rsidR="009A5743" w:rsidRPr="00E1698E" w:rsidRDefault="009A5743" w:rsidP="00E234B0">
            <w:pPr>
              <w:spacing w:before="60" w:after="60"/>
            </w:pPr>
            <w:r w:rsidRPr="00E1698E">
              <w:t>Practitioner</w:t>
            </w:r>
            <w:r>
              <w:t>’</w:t>
            </w:r>
            <w:r w:rsidRPr="00E1698E">
              <w:t>s report</w:t>
            </w:r>
            <w:r>
              <w:t>s/assessments</w:t>
            </w:r>
            <w:r w:rsidR="00E234B0">
              <w:t xml:space="preserve"> (if applicable)</w:t>
            </w:r>
          </w:p>
        </w:tc>
        <w:tc>
          <w:tcPr>
            <w:tcW w:w="851" w:type="dxa"/>
            <w:shd w:val="clear" w:color="auto" w:fill="auto"/>
            <w:vAlign w:val="center"/>
          </w:tcPr>
          <w:p w14:paraId="02B88719" w14:textId="77777777" w:rsidR="009A5743" w:rsidRPr="00E1698E" w:rsidRDefault="009A5743" w:rsidP="00E234B0">
            <w:pPr>
              <w:spacing w:before="60" w:after="60"/>
            </w:pPr>
          </w:p>
        </w:tc>
        <w:tc>
          <w:tcPr>
            <w:tcW w:w="805" w:type="dxa"/>
            <w:shd w:val="clear" w:color="auto" w:fill="auto"/>
            <w:vAlign w:val="center"/>
          </w:tcPr>
          <w:p w14:paraId="7C2385A6" w14:textId="77777777" w:rsidR="009A5743" w:rsidRPr="00E1698E" w:rsidRDefault="009A5743" w:rsidP="00E234B0">
            <w:pPr>
              <w:spacing w:before="60" w:after="60"/>
            </w:pPr>
          </w:p>
        </w:tc>
      </w:tr>
      <w:tr w:rsidR="009A5743" w:rsidRPr="00E1698E" w14:paraId="71DC387F" w14:textId="77777777" w:rsidTr="003A620E">
        <w:trPr>
          <w:trHeight w:val="152"/>
          <w:jc w:val="center"/>
        </w:trPr>
        <w:tc>
          <w:tcPr>
            <w:tcW w:w="8642" w:type="dxa"/>
            <w:shd w:val="clear" w:color="auto" w:fill="auto"/>
            <w:vAlign w:val="center"/>
          </w:tcPr>
          <w:p w14:paraId="7FCA786B" w14:textId="4C5E6DE6" w:rsidR="009A5743" w:rsidRPr="00E1698E" w:rsidRDefault="003A620E" w:rsidP="00E234B0">
            <w:pPr>
              <w:spacing w:before="60" w:after="60"/>
            </w:pPr>
            <w:r w:rsidRPr="00526D69">
              <w:t>Medication documentation (i.e. letter from a doctor)</w:t>
            </w:r>
            <w:r w:rsidR="00E234B0">
              <w:t xml:space="preserve"> (</w:t>
            </w:r>
            <w:r w:rsidRPr="00526D69">
              <w:t>if applicable</w:t>
            </w:r>
            <w:r w:rsidR="00E234B0">
              <w:t>)</w:t>
            </w:r>
          </w:p>
        </w:tc>
        <w:tc>
          <w:tcPr>
            <w:tcW w:w="851" w:type="dxa"/>
            <w:shd w:val="clear" w:color="auto" w:fill="auto"/>
            <w:vAlign w:val="center"/>
          </w:tcPr>
          <w:p w14:paraId="157A958A" w14:textId="77777777" w:rsidR="009A5743" w:rsidRPr="00E1698E" w:rsidRDefault="009A5743" w:rsidP="00E234B0">
            <w:pPr>
              <w:spacing w:before="60" w:after="60"/>
            </w:pPr>
          </w:p>
        </w:tc>
        <w:tc>
          <w:tcPr>
            <w:tcW w:w="805" w:type="dxa"/>
            <w:shd w:val="clear" w:color="auto" w:fill="auto"/>
            <w:vAlign w:val="center"/>
          </w:tcPr>
          <w:p w14:paraId="1AC77B91" w14:textId="77777777" w:rsidR="009A5743" w:rsidRPr="00E1698E" w:rsidRDefault="009A5743" w:rsidP="00E234B0">
            <w:pPr>
              <w:spacing w:before="60" w:after="60"/>
            </w:pPr>
          </w:p>
        </w:tc>
      </w:tr>
      <w:tr w:rsidR="003A620E" w:rsidRPr="00E1698E" w14:paraId="6134CF19" w14:textId="77777777" w:rsidTr="003A620E">
        <w:trPr>
          <w:trHeight w:val="152"/>
          <w:jc w:val="center"/>
        </w:trPr>
        <w:tc>
          <w:tcPr>
            <w:tcW w:w="8642" w:type="dxa"/>
            <w:shd w:val="clear" w:color="auto" w:fill="auto"/>
            <w:vAlign w:val="center"/>
          </w:tcPr>
          <w:p w14:paraId="2EA99C0F" w14:textId="3CBAA27A" w:rsidR="003A620E" w:rsidRDefault="003A620E" w:rsidP="00E234B0">
            <w:pPr>
              <w:spacing w:before="60" w:after="60"/>
            </w:pPr>
            <w:r w:rsidRPr="00526D69">
              <w:t>Any disability documentation (i.e. pediatrician documentation or other)</w:t>
            </w:r>
            <w:r w:rsidR="00E234B0">
              <w:t xml:space="preserve"> (</w:t>
            </w:r>
            <w:r w:rsidR="00E234B0" w:rsidRPr="00526D69">
              <w:t>if applicable</w:t>
            </w:r>
            <w:r w:rsidR="00E234B0">
              <w:t>)</w:t>
            </w:r>
          </w:p>
        </w:tc>
        <w:tc>
          <w:tcPr>
            <w:tcW w:w="851" w:type="dxa"/>
            <w:shd w:val="clear" w:color="auto" w:fill="auto"/>
            <w:vAlign w:val="center"/>
          </w:tcPr>
          <w:p w14:paraId="3BD4A4FF" w14:textId="77777777" w:rsidR="003A620E" w:rsidRPr="00E1698E" w:rsidRDefault="003A620E" w:rsidP="00E234B0">
            <w:pPr>
              <w:spacing w:before="60" w:after="60"/>
            </w:pPr>
          </w:p>
        </w:tc>
        <w:tc>
          <w:tcPr>
            <w:tcW w:w="805" w:type="dxa"/>
            <w:shd w:val="clear" w:color="auto" w:fill="auto"/>
            <w:vAlign w:val="center"/>
          </w:tcPr>
          <w:p w14:paraId="67CA914B" w14:textId="77777777" w:rsidR="003A620E" w:rsidRPr="00E1698E" w:rsidRDefault="003A620E" w:rsidP="00E234B0">
            <w:pPr>
              <w:spacing w:before="60" w:after="60"/>
            </w:pPr>
          </w:p>
        </w:tc>
      </w:tr>
      <w:tr w:rsidR="009A5743" w:rsidRPr="00E1698E" w14:paraId="66BC4842" w14:textId="77777777" w:rsidTr="003A620E">
        <w:trPr>
          <w:trHeight w:val="152"/>
          <w:jc w:val="center"/>
        </w:trPr>
        <w:tc>
          <w:tcPr>
            <w:tcW w:w="8642" w:type="dxa"/>
            <w:shd w:val="clear" w:color="auto" w:fill="auto"/>
            <w:vAlign w:val="center"/>
          </w:tcPr>
          <w:p w14:paraId="287063A3" w14:textId="77777777" w:rsidR="009A5743" w:rsidRPr="00E1698E" w:rsidRDefault="009A5743" w:rsidP="00E234B0">
            <w:pPr>
              <w:spacing w:before="60" w:after="60"/>
            </w:pPr>
            <w:r>
              <w:t>Vaccination records (if available)</w:t>
            </w:r>
          </w:p>
        </w:tc>
        <w:tc>
          <w:tcPr>
            <w:tcW w:w="851" w:type="dxa"/>
            <w:shd w:val="clear" w:color="auto" w:fill="auto"/>
            <w:vAlign w:val="center"/>
          </w:tcPr>
          <w:p w14:paraId="7AAB35A9" w14:textId="77777777" w:rsidR="009A5743" w:rsidRPr="00E1698E" w:rsidRDefault="009A5743" w:rsidP="00E234B0">
            <w:pPr>
              <w:spacing w:before="60" w:after="60"/>
            </w:pPr>
          </w:p>
        </w:tc>
        <w:tc>
          <w:tcPr>
            <w:tcW w:w="805" w:type="dxa"/>
            <w:shd w:val="clear" w:color="auto" w:fill="auto"/>
            <w:vAlign w:val="center"/>
          </w:tcPr>
          <w:p w14:paraId="15367F3F" w14:textId="77777777" w:rsidR="009A5743" w:rsidRPr="00E1698E" w:rsidRDefault="009A5743" w:rsidP="00E234B0">
            <w:pPr>
              <w:spacing w:before="60" w:after="60"/>
            </w:pPr>
          </w:p>
        </w:tc>
      </w:tr>
      <w:tr w:rsidR="009A5743" w:rsidRPr="00E1698E" w14:paraId="626B150D" w14:textId="77777777" w:rsidTr="003A620E">
        <w:trPr>
          <w:trHeight w:val="152"/>
          <w:jc w:val="center"/>
        </w:trPr>
        <w:tc>
          <w:tcPr>
            <w:tcW w:w="8642" w:type="dxa"/>
            <w:shd w:val="clear" w:color="auto" w:fill="auto"/>
            <w:vAlign w:val="center"/>
          </w:tcPr>
          <w:p w14:paraId="602D0AE7" w14:textId="77777777" w:rsidR="009A5743" w:rsidRPr="00E1698E" w:rsidRDefault="009A5743" w:rsidP="00E234B0">
            <w:pPr>
              <w:spacing w:before="60" w:after="60"/>
            </w:pPr>
            <w:r>
              <w:t>Other:</w:t>
            </w:r>
          </w:p>
        </w:tc>
        <w:tc>
          <w:tcPr>
            <w:tcW w:w="851" w:type="dxa"/>
            <w:shd w:val="clear" w:color="auto" w:fill="auto"/>
            <w:vAlign w:val="center"/>
          </w:tcPr>
          <w:p w14:paraId="3B083495" w14:textId="77777777" w:rsidR="009A5743" w:rsidRPr="00E1698E" w:rsidRDefault="009A5743" w:rsidP="00E234B0">
            <w:pPr>
              <w:spacing w:before="60" w:after="60"/>
            </w:pPr>
          </w:p>
        </w:tc>
        <w:tc>
          <w:tcPr>
            <w:tcW w:w="805" w:type="dxa"/>
            <w:shd w:val="clear" w:color="auto" w:fill="auto"/>
            <w:vAlign w:val="center"/>
          </w:tcPr>
          <w:p w14:paraId="44D60ADA" w14:textId="77777777" w:rsidR="009A5743" w:rsidRPr="00E1698E" w:rsidRDefault="009A5743" w:rsidP="00E234B0">
            <w:pPr>
              <w:spacing w:before="60" w:after="60"/>
            </w:pPr>
          </w:p>
        </w:tc>
      </w:tr>
      <w:tr w:rsidR="009A5743" w:rsidRPr="00E1698E" w14:paraId="1D59E37D" w14:textId="77777777" w:rsidTr="003A620E">
        <w:trPr>
          <w:trHeight w:val="152"/>
          <w:jc w:val="center"/>
        </w:trPr>
        <w:tc>
          <w:tcPr>
            <w:tcW w:w="8642" w:type="dxa"/>
            <w:shd w:val="clear" w:color="auto" w:fill="auto"/>
            <w:vAlign w:val="center"/>
          </w:tcPr>
          <w:p w14:paraId="411374FB" w14:textId="046CACD6" w:rsidR="009A5743" w:rsidRDefault="00670494" w:rsidP="00E234B0">
            <w:pPr>
              <w:spacing w:before="60" w:after="60"/>
            </w:pPr>
            <w:r>
              <w:t>Other:</w:t>
            </w:r>
          </w:p>
        </w:tc>
        <w:tc>
          <w:tcPr>
            <w:tcW w:w="851" w:type="dxa"/>
            <w:shd w:val="clear" w:color="auto" w:fill="auto"/>
            <w:vAlign w:val="center"/>
          </w:tcPr>
          <w:p w14:paraId="227B922F" w14:textId="77777777" w:rsidR="009A5743" w:rsidRPr="00E1698E" w:rsidRDefault="009A5743" w:rsidP="00E234B0">
            <w:pPr>
              <w:spacing w:before="60" w:after="60"/>
            </w:pPr>
          </w:p>
        </w:tc>
        <w:tc>
          <w:tcPr>
            <w:tcW w:w="805" w:type="dxa"/>
            <w:shd w:val="clear" w:color="auto" w:fill="auto"/>
            <w:vAlign w:val="center"/>
          </w:tcPr>
          <w:p w14:paraId="79A3D61C" w14:textId="77777777" w:rsidR="009A5743" w:rsidRPr="00E1698E" w:rsidRDefault="009A5743" w:rsidP="00E234B0">
            <w:pPr>
              <w:spacing w:before="60" w:after="60"/>
            </w:pPr>
          </w:p>
        </w:tc>
      </w:tr>
    </w:tbl>
    <w:p w14:paraId="1D6DF0E5" w14:textId="77777777" w:rsidR="007641F5" w:rsidRPr="00E1698E" w:rsidRDefault="007641F5" w:rsidP="005621D0">
      <w:pPr>
        <w:spacing w:line="300" w:lineRule="auto"/>
      </w:pPr>
    </w:p>
    <w:p w14:paraId="1DBF3A10" w14:textId="77777777" w:rsidR="007641F5" w:rsidRPr="00D53A80" w:rsidRDefault="007641F5" w:rsidP="005621D0">
      <w:pPr>
        <w:spacing w:line="300" w:lineRule="auto"/>
        <w:jc w:val="center"/>
        <w:rPr>
          <w:b/>
          <w:bCs/>
        </w:rPr>
      </w:pPr>
      <w:r w:rsidRPr="00D53A80">
        <w:rPr>
          <w:b/>
          <w:bCs/>
        </w:rPr>
        <w:t>Please only attach copies of any reports and certificates.</w:t>
      </w:r>
    </w:p>
    <w:p w14:paraId="0139EE44" w14:textId="6216A6E0" w:rsidR="007641F5" w:rsidRPr="003A620E" w:rsidRDefault="007641F5" w:rsidP="003A620E">
      <w:pPr>
        <w:spacing w:line="300" w:lineRule="auto"/>
        <w:jc w:val="center"/>
        <w:rPr>
          <w:b/>
          <w:bCs/>
        </w:rPr>
      </w:pPr>
      <w:r w:rsidRPr="00D53A80">
        <w:rPr>
          <w:b/>
          <w:bCs/>
        </w:rPr>
        <w:t>DO NOT ATTACH ORIGINAL DOCUMENTS.</w:t>
      </w:r>
    </w:p>
    <w:p w14:paraId="27BBADE0" w14:textId="77777777" w:rsidR="007641F5" w:rsidRPr="00E1698E" w:rsidRDefault="007E166E" w:rsidP="000220E9">
      <w:pPr>
        <w:rPr>
          <w:u w:val="single"/>
        </w:rPr>
      </w:pPr>
      <w:r w:rsidRPr="00E1698E">
        <w:rPr>
          <w:noProof/>
          <w:lang w:val="en-AU" w:eastAsia="en-AU"/>
        </w:rPr>
        <mc:AlternateContent>
          <mc:Choice Requires="wps">
            <w:drawing>
              <wp:anchor distT="0" distB="0" distL="114300" distR="114300" simplePos="0" relativeHeight="251658240" behindDoc="0" locked="0" layoutInCell="1" allowOverlap="1" wp14:anchorId="2B828D39" wp14:editId="4789B938">
                <wp:simplePos x="0" y="0"/>
                <wp:positionH relativeFrom="column">
                  <wp:posOffset>-55245</wp:posOffset>
                </wp:positionH>
                <wp:positionV relativeFrom="paragraph">
                  <wp:posOffset>41275</wp:posOffset>
                </wp:positionV>
                <wp:extent cx="7010400" cy="1743075"/>
                <wp:effectExtent l="0" t="0" r="19050" b="285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743075"/>
                        </a:xfrm>
                        <a:prstGeom prst="rect">
                          <a:avLst/>
                        </a:prstGeom>
                        <a:solidFill>
                          <a:srgbClr val="D8D8D8"/>
                        </a:solidFill>
                        <a:ln w="9525">
                          <a:solidFill>
                            <a:srgbClr val="000000"/>
                          </a:solidFill>
                          <a:miter lim="800000"/>
                          <a:headEnd/>
                          <a:tailEnd/>
                        </a:ln>
                      </wps:spPr>
                      <wps:txbx>
                        <w:txbxContent>
                          <w:p w14:paraId="10925479" w14:textId="77777777" w:rsidR="002C3189" w:rsidRPr="00012742" w:rsidRDefault="002C3189" w:rsidP="000220E9">
                            <w:r w:rsidRPr="00012742">
                              <w:t>OFFICE ONLY</w:t>
                            </w:r>
                          </w:p>
                          <w:p w14:paraId="58BF6E7D" w14:textId="77777777" w:rsidR="002C3189" w:rsidRPr="00012742" w:rsidRDefault="002C3189" w:rsidP="000220E9"/>
                          <w:p w14:paraId="42FE84A8" w14:textId="59EFD8E6" w:rsidR="002C3189" w:rsidRPr="00012742" w:rsidRDefault="002C3189" w:rsidP="000220E9">
                            <w:r w:rsidRPr="00012742">
                              <w:t>Student Name:</w:t>
                            </w:r>
                            <w:r w:rsidRPr="00012742">
                              <w:tab/>
                            </w:r>
                            <w:r w:rsidRPr="00012742">
                              <w:tab/>
                            </w:r>
                            <w:r w:rsidRPr="00012742">
                              <w:tab/>
                            </w:r>
                            <w:r w:rsidR="00D53A80">
                              <w:tab/>
                            </w:r>
                            <w:r w:rsidR="00BA1E33">
                              <w:tab/>
                            </w:r>
                            <w:r w:rsidRPr="00012742">
                              <w:t>Grade applying for:</w:t>
                            </w:r>
                            <w:r w:rsidRPr="00012742">
                              <w:tab/>
                              <w:t xml:space="preserve"> </w:t>
                            </w:r>
                            <w:r w:rsidRPr="00012742">
                              <w:tab/>
                            </w:r>
                          </w:p>
                          <w:p w14:paraId="3933F34E" w14:textId="77777777" w:rsidR="002C3189" w:rsidRDefault="002C3189" w:rsidP="000220E9"/>
                          <w:p w14:paraId="1909BBC0" w14:textId="6160CC9D" w:rsidR="002C3189" w:rsidRPr="00012742" w:rsidRDefault="002C3189" w:rsidP="000220E9">
                            <w:r w:rsidRPr="00012742">
                              <w:t>Interview</w:t>
                            </w:r>
                            <w:r>
                              <w:t>ed On</w:t>
                            </w:r>
                            <w:r w:rsidRPr="00012742">
                              <w:t xml:space="preserve">: </w:t>
                            </w:r>
                            <w:r w:rsidRPr="00012742">
                              <w:tab/>
                            </w:r>
                            <w:r w:rsidRPr="00012742">
                              <w:tab/>
                            </w:r>
                            <w:r w:rsidRPr="00012742">
                              <w:tab/>
                            </w:r>
                            <w:r w:rsidR="00BA1E33">
                              <w:tab/>
                            </w:r>
                            <w:r>
                              <w:t>Outcome</w:t>
                            </w:r>
                            <w:r w:rsidRPr="00012742">
                              <w:t>:</w:t>
                            </w:r>
                            <w:r w:rsidRPr="00012742">
                              <w:tab/>
                            </w:r>
                            <w:r w:rsidRPr="00012742">
                              <w:tab/>
                            </w:r>
                          </w:p>
                          <w:p w14:paraId="25746202" w14:textId="77777777" w:rsidR="002C3189" w:rsidRPr="00012742" w:rsidRDefault="002C3189" w:rsidP="000220E9"/>
                          <w:p w14:paraId="7CE0B579" w14:textId="599693CD" w:rsidR="002C3189" w:rsidRPr="00012742" w:rsidRDefault="002C3189" w:rsidP="000220E9">
                            <w:pPr>
                              <w:rPr>
                                <w:u w:val="single"/>
                              </w:rPr>
                            </w:pPr>
                            <w:r>
                              <w:t>Enrolment fee $50 paid</w:t>
                            </w:r>
                            <w:r w:rsidRPr="00012742">
                              <w:t>:</w:t>
                            </w:r>
                            <w:r w:rsidRPr="00012742">
                              <w:tab/>
                            </w:r>
                            <w:r w:rsidRPr="00012742">
                              <w:tab/>
                            </w:r>
                            <w:r w:rsidRPr="00012742">
                              <w:tab/>
                            </w:r>
                            <w:r w:rsidR="00BA1E33">
                              <w:tab/>
                            </w:r>
                            <w:r>
                              <w:t>Materials fee paid</w:t>
                            </w:r>
                            <w:r w:rsidRPr="00012742">
                              <w:t xml:space="preserve">: </w:t>
                            </w:r>
                            <w:r w:rsidRPr="00012742">
                              <w:tab/>
                            </w:r>
                          </w:p>
                          <w:p w14:paraId="539EDF7D" w14:textId="77777777" w:rsidR="002C3189" w:rsidRPr="00E7266B" w:rsidRDefault="002C3189" w:rsidP="000220E9"/>
                          <w:p w14:paraId="786CA829" w14:textId="77777777" w:rsidR="002C3189" w:rsidRPr="00012742" w:rsidRDefault="002C3189" w:rsidP="000220E9">
                            <w:r>
                              <w:t>Notes: 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28D39" id="_x0000_t202" coordsize="21600,21600" o:spt="202" path="m,l,21600r21600,l21600,xe">
                <v:stroke joinstyle="miter"/>
                <v:path gradientshapeok="t" o:connecttype="rect"/>
              </v:shapetype>
              <v:shape id="Text Box 5" o:spid="_x0000_s1026" type="#_x0000_t202" style="position:absolute;margin-left:-4.35pt;margin-top:3.25pt;width:552pt;height:13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" fillcolor="#d8d8d8">
                <v:textbox>
                  <w:txbxContent>
                    <w:p w14:paraId="10925479" w14:textId="77777777" w:rsidR="002C3189" w:rsidRPr="00012742" w:rsidRDefault="002C3189" w:rsidP="000220E9">
                      <w:r w:rsidRPr="00012742">
                        <w:t>OFFICE ONLY</w:t>
                      </w:r>
                    </w:p>
                    <w:p w14:paraId="58BF6E7D" w14:textId="77777777" w:rsidR="002C3189" w:rsidRPr="00012742" w:rsidRDefault="002C3189" w:rsidP="000220E9"/>
                    <w:p w14:paraId="42FE84A8" w14:textId="59EFD8E6" w:rsidR="002C3189" w:rsidRPr="00012742" w:rsidRDefault="002C3189" w:rsidP="000220E9">
                      <w:r w:rsidRPr="00012742">
                        <w:t>Student Name:</w:t>
                      </w:r>
                      <w:r w:rsidRPr="00012742">
                        <w:tab/>
                      </w:r>
                      <w:r w:rsidRPr="00012742">
                        <w:tab/>
                      </w:r>
                      <w:r w:rsidRPr="00012742">
                        <w:tab/>
                      </w:r>
                      <w:r w:rsidR="00D53A80">
                        <w:tab/>
                      </w:r>
                      <w:r w:rsidR="00BA1E33">
                        <w:tab/>
                      </w:r>
                      <w:r w:rsidRPr="00012742">
                        <w:t>Grade applying for:</w:t>
                      </w:r>
                      <w:r w:rsidRPr="00012742">
                        <w:tab/>
                        <w:t xml:space="preserve"> </w:t>
                      </w:r>
                      <w:r w:rsidRPr="00012742">
                        <w:tab/>
                      </w:r>
                    </w:p>
                    <w:p w14:paraId="3933F34E" w14:textId="77777777" w:rsidR="002C3189" w:rsidRDefault="002C3189" w:rsidP="000220E9"/>
                    <w:p w14:paraId="1909BBC0" w14:textId="6160CC9D" w:rsidR="002C3189" w:rsidRPr="00012742" w:rsidRDefault="002C3189" w:rsidP="000220E9">
                      <w:r w:rsidRPr="00012742">
                        <w:t>Interview</w:t>
                      </w:r>
                      <w:r>
                        <w:t>ed On</w:t>
                      </w:r>
                      <w:r w:rsidRPr="00012742">
                        <w:t xml:space="preserve">: </w:t>
                      </w:r>
                      <w:r w:rsidRPr="00012742">
                        <w:tab/>
                      </w:r>
                      <w:r w:rsidRPr="00012742">
                        <w:tab/>
                      </w:r>
                      <w:r w:rsidRPr="00012742">
                        <w:tab/>
                      </w:r>
                      <w:r w:rsidR="00BA1E33">
                        <w:tab/>
                      </w:r>
                      <w:r>
                        <w:t>Outcome</w:t>
                      </w:r>
                      <w:r w:rsidRPr="00012742">
                        <w:t>:</w:t>
                      </w:r>
                      <w:r w:rsidRPr="00012742">
                        <w:tab/>
                      </w:r>
                      <w:r w:rsidRPr="00012742">
                        <w:tab/>
                      </w:r>
                    </w:p>
                    <w:p w14:paraId="25746202" w14:textId="77777777" w:rsidR="002C3189" w:rsidRPr="00012742" w:rsidRDefault="002C3189" w:rsidP="000220E9"/>
                    <w:p w14:paraId="7CE0B579" w14:textId="599693CD" w:rsidR="002C3189" w:rsidRPr="00012742" w:rsidRDefault="002C3189" w:rsidP="000220E9">
                      <w:pPr>
                        <w:rPr>
                          <w:u w:val="single"/>
                        </w:rPr>
                      </w:pPr>
                      <w:r>
                        <w:t>Enrolment fee $50 paid</w:t>
                      </w:r>
                      <w:r w:rsidRPr="00012742">
                        <w:t>:</w:t>
                      </w:r>
                      <w:r w:rsidRPr="00012742">
                        <w:tab/>
                      </w:r>
                      <w:r w:rsidRPr="00012742">
                        <w:tab/>
                      </w:r>
                      <w:r w:rsidRPr="00012742">
                        <w:tab/>
                      </w:r>
                      <w:r w:rsidR="00BA1E33">
                        <w:tab/>
                      </w:r>
                      <w:r>
                        <w:t>Materials fee paid</w:t>
                      </w:r>
                      <w:r w:rsidRPr="00012742">
                        <w:t xml:space="preserve">: </w:t>
                      </w:r>
                      <w:r w:rsidRPr="00012742">
                        <w:tab/>
                      </w:r>
                    </w:p>
                    <w:p w14:paraId="539EDF7D" w14:textId="77777777" w:rsidR="002C3189" w:rsidRPr="00E7266B" w:rsidRDefault="002C3189" w:rsidP="000220E9"/>
                    <w:p w14:paraId="786CA829" w14:textId="77777777" w:rsidR="002C3189" w:rsidRPr="00012742" w:rsidRDefault="002C3189" w:rsidP="000220E9">
                      <w:r>
                        <w:t>Notes: _______________________________________________________________________________</w:t>
                      </w:r>
                    </w:p>
                  </w:txbxContent>
                </v:textbox>
              </v:shape>
            </w:pict>
          </mc:Fallback>
        </mc:AlternateContent>
      </w:r>
    </w:p>
    <w:p w14:paraId="0F528F42" w14:textId="0B08E641" w:rsidR="007641F5" w:rsidRPr="00BD57A9" w:rsidRDefault="007641F5" w:rsidP="00BB5886">
      <w:r w:rsidRPr="00E1698E">
        <w:br w:type="page"/>
      </w:r>
    </w:p>
    <w:p w14:paraId="63FD64C2" w14:textId="5561F199" w:rsidR="006B70E1" w:rsidRDefault="002C2B5B" w:rsidP="00BA1E33">
      <w:r w:rsidRPr="00E1698E">
        <w:lastRenderedPageBreak/>
        <w:t xml:space="preserve">(Complete this page only if </w:t>
      </w:r>
      <w:r w:rsidR="00933E43">
        <w:t xml:space="preserve">the </w:t>
      </w:r>
      <w:r w:rsidRPr="00E1698E">
        <w:t xml:space="preserve">Initial Application for Enrolment </w:t>
      </w:r>
      <w:r w:rsidR="00933E43">
        <w:t>form has not been done</w:t>
      </w:r>
      <w:r w:rsidRPr="00E1698E">
        <w:t>)</w:t>
      </w:r>
    </w:p>
    <w:p w14:paraId="4B462394" w14:textId="77777777" w:rsidR="00CE13D7" w:rsidRDefault="00CE13D7" w:rsidP="00BA1E33"/>
    <w:p w14:paraId="3EC55A6C" w14:textId="43A675AE" w:rsidR="00E7266B" w:rsidRPr="00E1698E" w:rsidRDefault="00E7266B" w:rsidP="00BA1E33">
      <w:r w:rsidRPr="00E1698E">
        <w:t xml:space="preserve">Date: </w:t>
      </w:r>
      <w:r w:rsidRPr="00E1698E">
        <w:tab/>
        <w:t>_____________________</w:t>
      </w:r>
    </w:p>
    <w:p w14:paraId="342AB42E" w14:textId="25D27C39" w:rsidR="007641F5" w:rsidRPr="00E1698E" w:rsidRDefault="007641F5" w:rsidP="00BA1E33"/>
    <w:p w14:paraId="654F2578" w14:textId="16F456C6" w:rsidR="00E7266B" w:rsidRPr="00E1698E" w:rsidRDefault="00CE2A44" w:rsidP="00CE2A44">
      <w:pPr>
        <w:spacing w:line="300" w:lineRule="auto"/>
      </w:pPr>
      <w:r>
        <w:rPr>
          <w:noProof/>
        </w:rPr>
        <mc:AlternateContent>
          <mc:Choice Requires="wps">
            <w:drawing>
              <wp:anchor distT="0" distB="0" distL="114300" distR="114300" simplePos="0" relativeHeight="251809793" behindDoc="0" locked="0" layoutInCell="1" allowOverlap="1" wp14:anchorId="16C8AEA1" wp14:editId="5A674D5C">
                <wp:simplePos x="0" y="0"/>
                <wp:positionH relativeFrom="column">
                  <wp:posOffset>1917700</wp:posOffset>
                </wp:positionH>
                <wp:positionV relativeFrom="paragraph">
                  <wp:posOffset>12700</wp:posOffset>
                </wp:positionV>
                <wp:extent cx="120650" cy="114300"/>
                <wp:effectExtent l="0" t="0" r="12700" b="19050"/>
                <wp:wrapNone/>
                <wp:docPr id="100" name="Rectangle 100"/>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3731E" id="Rectangle 100" o:spid="_x0000_s1026" style="position:absolute;margin-left:151pt;margin-top:1pt;width:9.5pt;height:9pt;z-index:251809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" fillcolor="window" strokecolor="windowText" strokeweight="1pt"/>
            </w:pict>
          </mc:Fallback>
        </mc:AlternateContent>
      </w:r>
      <w:r w:rsidR="00992B2A">
        <w:rPr>
          <w:noProof/>
        </w:rPr>
        <mc:AlternateContent>
          <mc:Choice Requires="wps">
            <w:drawing>
              <wp:anchor distT="0" distB="0" distL="114300" distR="114300" simplePos="0" relativeHeight="251815937" behindDoc="0" locked="0" layoutInCell="1" allowOverlap="1" wp14:anchorId="7E32646B" wp14:editId="42478E14">
                <wp:simplePos x="0" y="0"/>
                <wp:positionH relativeFrom="column">
                  <wp:posOffset>4679950</wp:posOffset>
                </wp:positionH>
                <wp:positionV relativeFrom="paragraph">
                  <wp:posOffset>31750</wp:posOffset>
                </wp:positionV>
                <wp:extent cx="120650" cy="114300"/>
                <wp:effectExtent l="0" t="0" r="12700" b="19050"/>
                <wp:wrapNone/>
                <wp:docPr id="103" name="Rectangle 103"/>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E9B13" id="Rectangle 103" o:spid="_x0000_s1026" style="position:absolute;margin-left:368.5pt;margin-top:2.5pt;width:9.5pt;height:9pt;z-index:251815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" fillcolor="window" strokecolor="windowText" strokeweight="1pt"/>
            </w:pict>
          </mc:Fallback>
        </mc:AlternateContent>
      </w:r>
      <w:r w:rsidR="00992B2A">
        <w:rPr>
          <w:noProof/>
        </w:rPr>
        <mc:AlternateContent>
          <mc:Choice Requires="wps">
            <w:drawing>
              <wp:anchor distT="0" distB="0" distL="114300" distR="114300" simplePos="0" relativeHeight="251813889" behindDoc="0" locked="0" layoutInCell="1" allowOverlap="1" wp14:anchorId="045FC504" wp14:editId="3C4F5BBD">
                <wp:simplePos x="0" y="0"/>
                <wp:positionH relativeFrom="column">
                  <wp:posOffset>3765550</wp:posOffset>
                </wp:positionH>
                <wp:positionV relativeFrom="paragraph">
                  <wp:posOffset>31750</wp:posOffset>
                </wp:positionV>
                <wp:extent cx="120650" cy="114300"/>
                <wp:effectExtent l="0" t="0" r="12700" b="19050"/>
                <wp:wrapNone/>
                <wp:docPr id="102" name="Rectangle 102"/>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9EBE6" id="Rectangle 102" o:spid="_x0000_s1026" style="position:absolute;margin-left:296.5pt;margin-top:2.5pt;width:9.5pt;height:9pt;z-index:251813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" fillcolor="window" strokecolor="windowText" strokeweight="1pt"/>
            </w:pict>
          </mc:Fallback>
        </mc:AlternateContent>
      </w:r>
      <w:r w:rsidR="00992B2A">
        <w:rPr>
          <w:noProof/>
        </w:rPr>
        <mc:AlternateContent>
          <mc:Choice Requires="wps">
            <w:drawing>
              <wp:anchor distT="0" distB="0" distL="114300" distR="114300" simplePos="0" relativeHeight="251811841" behindDoc="0" locked="0" layoutInCell="1" allowOverlap="1" wp14:anchorId="0E873E26" wp14:editId="7DA4266B">
                <wp:simplePos x="0" y="0"/>
                <wp:positionH relativeFrom="column">
                  <wp:posOffset>2844800</wp:posOffset>
                </wp:positionH>
                <wp:positionV relativeFrom="paragraph">
                  <wp:posOffset>38100</wp:posOffset>
                </wp:positionV>
                <wp:extent cx="120650" cy="114300"/>
                <wp:effectExtent l="0" t="0" r="12700" b="19050"/>
                <wp:wrapNone/>
                <wp:docPr id="101" name="Rectangle 101"/>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5FED" id="Rectangle 101" o:spid="_x0000_s1026" style="position:absolute;margin-left:224pt;margin-top:3pt;width:9.5pt;height:9pt;z-index:251811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" fillcolor="window" strokecolor="windowText" strokeweight="1pt"/>
            </w:pict>
          </mc:Fallback>
        </mc:AlternateContent>
      </w:r>
      <w:r w:rsidR="002C2B5B" w:rsidRPr="00E1698E">
        <w:t>Proposed Year of Entry   YEAR 9</w:t>
      </w:r>
      <w:r w:rsidR="00992B2A">
        <w:t xml:space="preserve"> </w:t>
      </w:r>
      <w:r w:rsidR="002C2B5B" w:rsidRPr="00E1698E">
        <w:tab/>
      </w:r>
      <w:r>
        <w:tab/>
      </w:r>
      <w:r w:rsidR="002C2B5B" w:rsidRPr="00E1698E">
        <w:t>YEAR 10</w:t>
      </w:r>
      <w:r w:rsidR="00992B2A">
        <w:t xml:space="preserve"> </w:t>
      </w:r>
      <w:r w:rsidR="002C2B5B" w:rsidRPr="00E1698E">
        <w:tab/>
      </w:r>
      <w:r w:rsidR="00D429D2" w:rsidRPr="00E1698E">
        <w:t>YEAR 11</w:t>
      </w:r>
      <w:r w:rsidR="002C2B5B" w:rsidRPr="00E1698E">
        <w:tab/>
      </w:r>
      <w:r w:rsidR="00E7266B" w:rsidRPr="00E1698E">
        <w:t xml:space="preserve">YEAR 12 </w:t>
      </w:r>
    </w:p>
    <w:p w14:paraId="78E182A8" w14:textId="245C0060" w:rsidR="008A2225" w:rsidRPr="0012246A" w:rsidRDefault="002B3C6C" w:rsidP="00E0377C">
      <w:pPr>
        <w:spacing w:after="200" w:line="300" w:lineRule="auto"/>
        <w:rPr>
          <w:lang w:val="en-AU" w:eastAsia="en-AU"/>
        </w:rPr>
      </w:pPr>
      <w:r w:rsidRPr="0012246A">
        <w:rPr>
          <w:noProof/>
        </w:rPr>
        <mc:AlternateContent>
          <mc:Choice Requires="wps">
            <w:drawing>
              <wp:anchor distT="0" distB="0" distL="114300" distR="114300" simplePos="0" relativeHeight="251826177" behindDoc="0" locked="0" layoutInCell="1" allowOverlap="1" wp14:anchorId="69EFDE04" wp14:editId="5C5A135C">
                <wp:simplePos x="0" y="0"/>
                <wp:positionH relativeFrom="column">
                  <wp:posOffset>4838700</wp:posOffset>
                </wp:positionH>
                <wp:positionV relativeFrom="paragraph">
                  <wp:posOffset>343535</wp:posOffset>
                </wp:positionV>
                <wp:extent cx="203200" cy="171450"/>
                <wp:effectExtent l="0" t="0" r="25400" b="19050"/>
                <wp:wrapNone/>
                <wp:docPr id="110" name="Rectangle 110"/>
                <wp:cNvGraphicFramePr/>
                <a:graphic xmlns:a="http://schemas.openxmlformats.org/drawingml/2006/main">
                  <a:graphicData uri="http://schemas.microsoft.com/office/word/2010/wordprocessingShape">
                    <wps:wsp>
                      <wps:cNvSpPr/>
                      <wps:spPr>
                        <a:xfrm>
                          <a:off x="0" y="0"/>
                          <a:ext cx="203200" cy="1714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6857D2" id="Rectangle 110" o:spid="_x0000_s1026" style="position:absolute;margin-left:381pt;margin-top:27.05pt;width:16pt;height:13.5pt;z-index:2518261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" fillcolor="white [3201]" strokecolor="black [3200]" strokeweight="1pt"/>
            </w:pict>
          </mc:Fallback>
        </mc:AlternateContent>
      </w:r>
      <w:r w:rsidRPr="0012246A">
        <w:rPr>
          <w:noProof/>
        </w:rPr>
        <mc:AlternateContent>
          <mc:Choice Requires="wps">
            <w:drawing>
              <wp:anchor distT="0" distB="0" distL="114300" distR="114300" simplePos="0" relativeHeight="251820033" behindDoc="0" locked="0" layoutInCell="1" allowOverlap="1" wp14:anchorId="4F7192FB" wp14:editId="05E07031">
                <wp:simplePos x="0" y="0"/>
                <wp:positionH relativeFrom="column">
                  <wp:posOffset>1854200</wp:posOffset>
                </wp:positionH>
                <wp:positionV relativeFrom="paragraph">
                  <wp:posOffset>338455</wp:posOffset>
                </wp:positionV>
                <wp:extent cx="203200" cy="171450"/>
                <wp:effectExtent l="0" t="0" r="25400" b="19050"/>
                <wp:wrapNone/>
                <wp:docPr id="107" name="Rectangle 107"/>
                <wp:cNvGraphicFramePr/>
                <a:graphic xmlns:a="http://schemas.openxmlformats.org/drawingml/2006/main">
                  <a:graphicData uri="http://schemas.microsoft.com/office/word/2010/wordprocessingShape">
                    <wps:wsp>
                      <wps:cNvSpPr/>
                      <wps:spPr>
                        <a:xfrm>
                          <a:off x="0" y="0"/>
                          <a:ext cx="203200" cy="1714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7E57EF" id="Rectangle 107" o:spid="_x0000_s1026" style="position:absolute;margin-left:146pt;margin-top:26.65pt;width:16pt;height:13.5pt;z-index:2518200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" fillcolor="white [3201]" strokecolor="black [3200]" strokeweight="1pt"/>
            </w:pict>
          </mc:Fallback>
        </mc:AlternateContent>
      </w:r>
      <w:r w:rsidRPr="0012246A">
        <w:rPr>
          <w:noProof/>
        </w:rPr>
        <mc:AlternateContent>
          <mc:Choice Requires="wps">
            <w:drawing>
              <wp:anchor distT="0" distB="0" distL="114300" distR="114300" simplePos="0" relativeHeight="251822081" behindDoc="0" locked="0" layoutInCell="1" allowOverlap="1" wp14:anchorId="283E893A" wp14:editId="54C666CA">
                <wp:simplePos x="0" y="0"/>
                <wp:positionH relativeFrom="column">
                  <wp:posOffset>2603500</wp:posOffset>
                </wp:positionH>
                <wp:positionV relativeFrom="paragraph">
                  <wp:posOffset>343535</wp:posOffset>
                </wp:positionV>
                <wp:extent cx="203200" cy="171450"/>
                <wp:effectExtent l="0" t="0" r="25400" b="19050"/>
                <wp:wrapNone/>
                <wp:docPr id="108" name="Rectangle 108"/>
                <wp:cNvGraphicFramePr/>
                <a:graphic xmlns:a="http://schemas.openxmlformats.org/drawingml/2006/main">
                  <a:graphicData uri="http://schemas.microsoft.com/office/word/2010/wordprocessingShape">
                    <wps:wsp>
                      <wps:cNvSpPr/>
                      <wps:spPr>
                        <a:xfrm>
                          <a:off x="0" y="0"/>
                          <a:ext cx="203200" cy="1714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112FBD" id="Rectangle 108" o:spid="_x0000_s1026" style="position:absolute;margin-left:205pt;margin-top:27.05pt;width:16pt;height:13.5pt;z-index:2518220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" fillcolor="white [3201]" strokecolor="black [3200]" strokeweight="1pt"/>
            </w:pict>
          </mc:Fallback>
        </mc:AlternateContent>
      </w:r>
      <w:r w:rsidRPr="0012246A">
        <w:rPr>
          <w:noProof/>
        </w:rPr>
        <mc:AlternateContent>
          <mc:Choice Requires="wps">
            <w:drawing>
              <wp:anchor distT="0" distB="0" distL="114300" distR="114300" simplePos="0" relativeHeight="251817985" behindDoc="0" locked="0" layoutInCell="1" allowOverlap="1" wp14:anchorId="600035B4" wp14:editId="24BB8691">
                <wp:simplePos x="0" y="0"/>
                <wp:positionH relativeFrom="column">
                  <wp:posOffset>736600</wp:posOffset>
                </wp:positionH>
                <wp:positionV relativeFrom="paragraph">
                  <wp:posOffset>337185</wp:posOffset>
                </wp:positionV>
                <wp:extent cx="203200" cy="171450"/>
                <wp:effectExtent l="0" t="0" r="25400" b="19050"/>
                <wp:wrapNone/>
                <wp:docPr id="106" name="Rectangle 106"/>
                <wp:cNvGraphicFramePr/>
                <a:graphic xmlns:a="http://schemas.openxmlformats.org/drawingml/2006/main">
                  <a:graphicData uri="http://schemas.microsoft.com/office/word/2010/wordprocessingShape">
                    <wps:wsp>
                      <wps:cNvSpPr/>
                      <wps:spPr>
                        <a:xfrm>
                          <a:off x="0" y="0"/>
                          <a:ext cx="203200" cy="1714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6DC85F" id="Rectangle 106" o:spid="_x0000_s1026" style="position:absolute;margin-left:58pt;margin-top:26.55pt;width:16pt;height:13.5pt;z-index:2518179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" fillcolor="white [3201]" strokecolor="black [3200]" strokeweight="1pt"/>
            </w:pict>
          </mc:Fallback>
        </mc:AlternateContent>
      </w:r>
      <w:r w:rsidRPr="0012246A">
        <w:rPr>
          <w:noProof/>
        </w:rPr>
        <mc:AlternateContent>
          <mc:Choice Requires="wps">
            <w:drawing>
              <wp:anchor distT="0" distB="0" distL="114300" distR="114300" simplePos="0" relativeHeight="251824129" behindDoc="0" locked="0" layoutInCell="1" allowOverlap="1" wp14:anchorId="3001A685" wp14:editId="71C72B5D">
                <wp:simplePos x="0" y="0"/>
                <wp:positionH relativeFrom="column">
                  <wp:posOffset>3702050</wp:posOffset>
                </wp:positionH>
                <wp:positionV relativeFrom="paragraph">
                  <wp:posOffset>343535</wp:posOffset>
                </wp:positionV>
                <wp:extent cx="203200" cy="171450"/>
                <wp:effectExtent l="0" t="0" r="25400" b="19050"/>
                <wp:wrapNone/>
                <wp:docPr id="109" name="Rectangle 109"/>
                <wp:cNvGraphicFramePr/>
                <a:graphic xmlns:a="http://schemas.openxmlformats.org/drawingml/2006/main">
                  <a:graphicData uri="http://schemas.microsoft.com/office/word/2010/wordprocessingShape">
                    <wps:wsp>
                      <wps:cNvSpPr/>
                      <wps:spPr>
                        <a:xfrm>
                          <a:off x="0" y="0"/>
                          <a:ext cx="203200" cy="1714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5D5E4F" id="Rectangle 109" o:spid="_x0000_s1026" style="position:absolute;margin-left:291.5pt;margin-top:27.05pt;width:16pt;height:13.5pt;z-index:2518241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" fillcolor="white [3201]" strokecolor="black [3200]" strokeweight="1pt"/>
            </w:pict>
          </mc:Fallback>
        </mc:AlternateContent>
      </w:r>
      <w:r w:rsidR="00891961" w:rsidRPr="0012246A">
        <w:t>If enrolling into Year 11</w:t>
      </w:r>
      <w:r w:rsidR="00E7266B" w:rsidRPr="0012246A">
        <w:t>/12</w:t>
      </w:r>
      <w:r w:rsidR="00891961" w:rsidRPr="0012246A">
        <w:t xml:space="preserve"> </w:t>
      </w:r>
      <w:r w:rsidR="00891961" w:rsidRPr="0012246A">
        <w:rPr>
          <w:lang w:val="en-AU" w:eastAsia="en-AU"/>
        </w:rPr>
        <w:t xml:space="preserve">which </w:t>
      </w:r>
      <w:r w:rsidR="00E7266B" w:rsidRPr="0012246A">
        <w:rPr>
          <w:lang w:val="en-AU" w:eastAsia="en-AU"/>
        </w:rPr>
        <w:t>VET Subject</w:t>
      </w:r>
      <w:r w:rsidR="00891961" w:rsidRPr="0012246A">
        <w:rPr>
          <w:lang w:val="en-AU" w:eastAsia="en-AU"/>
        </w:rPr>
        <w:t xml:space="preserve">(s) </w:t>
      </w:r>
      <w:r w:rsidR="008A2225" w:rsidRPr="0012246A">
        <w:rPr>
          <w:lang w:val="en-AU" w:eastAsia="en-AU"/>
        </w:rPr>
        <w:t xml:space="preserve">are </w:t>
      </w:r>
      <w:r w:rsidR="00891961" w:rsidRPr="0012246A">
        <w:rPr>
          <w:lang w:val="en-AU" w:eastAsia="en-AU"/>
        </w:rPr>
        <w:t>you interested in?</w:t>
      </w:r>
    </w:p>
    <w:p w14:paraId="2265E852" w14:textId="788715E6" w:rsidR="002C2B5B" w:rsidRPr="00E1698E" w:rsidRDefault="00EB7696" w:rsidP="008A2225">
      <w:pPr>
        <w:spacing w:line="300" w:lineRule="auto"/>
        <w:rPr>
          <w:lang w:val="en-AU" w:eastAsia="en-AU"/>
        </w:rPr>
      </w:pPr>
      <w:r w:rsidRPr="0012246A">
        <w:rPr>
          <w:noProof/>
        </w:rPr>
        <mc:AlternateContent>
          <mc:Choice Requires="wps">
            <w:drawing>
              <wp:anchor distT="0" distB="0" distL="114300" distR="114300" simplePos="0" relativeHeight="251848705" behindDoc="0" locked="0" layoutInCell="1" allowOverlap="1" wp14:anchorId="1C9BEF90" wp14:editId="17150542">
                <wp:simplePos x="0" y="0"/>
                <wp:positionH relativeFrom="column">
                  <wp:posOffset>5607050</wp:posOffset>
                </wp:positionH>
                <wp:positionV relativeFrom="paragraph">
                  <wp:posOffset>5715</wp:posOffset>
                </wp:positionV>
                <wp:extent cx="203200" cy="17145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203200" cy="1714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3508CB" id="Rectangle 14" o:spid="_x0000_s1026" style="position:absolute;margin-left:441.5pt;margin-top:.45pt;width:16pt;height:13.5pt;z-index:2518487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" fillcolor="white [3201]" strokecolor="black [3200]" strokeweight="1pt"/>
            </w:pict>
          </mc:Fallback>
        </mc:AlternateContent>
      </w:r>
      <w:r w:rsidR="00891961" w:rsidRPr="0012246A">
        <w:rPr>
          <w:lang w:val="en-AU" w:eastAsia="en-AU"/>
        </w:rPr>
        <w:t xml:space="preserve">Hospitality‎  </w:t>
      </w:r>
      <w:r w:rsidR="006154CE" w:rsidRPr="0012246A">
        <w:rPr>
          <w:lang w:val="en-AU" w:eastAsia="en-AU"/>
        </w:rPr>
        <w:t xml:space="preserve">           </w:t>
      </w:r>
      <w:r w:rsidR="00891961" w:rsidRPr="0012246A">
        <w:rPr>
          <w:lang w:val="en-AU" w:eastAsia="en-AU"/>
        </w:rPr>
        <w:t xml:space="preserve">Construction‎ </w:t>
      </w:r>
      <w:r w:rsidR="006154CE" w:rsidRPr="0012246A">
        <w:rPr>
          <w:lang w:val="en-AU" w:eastAsia="en-AU"/>
        </w:rPr>
        <w:t xml:space="preserve">            </w:t>
      </w:r>
      <w:r w:rsidR="168F0459" w:rsidRPr="0012246A">
        <w:rPr>
          <w:lang w:val="en-AU" w:eastAsia="en-AU"/>
        </w:rPr>
        <w:t xml:space="preserve">Retail </w:t>
      </w:r>
      <w:r w:rsidR="006154CE" w:rsidRPr="0012246A">
        <w:rPr>
          <w:lang w:val="en-AU" w:eastAsia="en-AU"/>
        </w:rPr>
        <w:t xml:space="preserve">             </w:t>
      </w:r>
      <w:r w:rsidR="00891961" w:rsidRPr="0012246A">
        <w:rPr>
          <w:lang w:val="en-AU" w:eastAsia="en-AU"/>
        </w:rPr>
        <w:t xml:space="preserve">Automotive‎ </w:t>
      </w:r>
      <w:r w:rsidR="00E7266B" w:rsidRPr="0012246A">
        <w:rPr>
          <w:lang w:val="en-AU" w:eastAsia="en-AU"/>
        </w:rPr>
        <w:t xml:space="preserve"> </w:t>
      </w:r>
      <w:r w:rsidR="006154CE" w:rsidRPr="0012246A">
        <w:rPr>
          <w:lang w:val="en-AU" w:eastAsia="en-AU"/>
        </w:rPr>
        <w:t xml:space="preserve">            </w:t>
      </w:r>
      <w:r w:rsidR="00E7266B" w:rsidRPr="0012246A">
        <w:rPr>
          <w:lang w:val="en-AU" w:eastAsia="en-AU"/>
        </w:rPr>
        <w:t>H</w:t>
      </w:r>
      <w:r w:rsidR="00891961" w:rsidRPr="0012246A">
        <w:rPr>
          <w:lang w:val="en-AU" w:eastAsia="en-AU"/>
        </w:rPr>
        <w:t>orticulture</w:t>
      </w:r>
      <w:r w:rsidRPr="0012246A">
        <w:rPr>
          <w:lang w:val="en-AU" w:eastAsia="en-AU"/>
        </w:rPr>
        <w:tab/>
        <w:t xml:space="preserve">      TVET</w:t>
      </w:r>
    </w:p>
    <w:p w14:paraId="0FFD6C97" w14:textId="77777777" w:rsidR="008A2225" w:rsidRDefault="008A2225" w:rsidP="00CE2A44">
      <w:pPr>
        <w:spacing w:line="300" w:lineRule="auto"/>
      </w:pPr>
    </w:p>
    <w:p w14:paraId="3A8E4843" w14:textId="163525F2" w:rsidR="007E166E" w:rsidRPr="00E1698E" w:rsidRDefault="002C2B5B" w:rsidP="00BB5886">
      <w:pPr>
        <w:pStyle w:val="Heading1"/>
      </w:pPr>
      <w:r w:rsidRPr="00E1698E">
        <w:t>PERSONAL DETAILS</w:t>
      </w:r>
    </w:p>
    <w:p w14:paraId="7F770E33" w14:textId="1D7748D1" w:rsidR="002C2B5B" w:rsidRPr="00E1698E" w:rsidRDefault="002C2B5B" w:rsidP="006B70E1">
      <w:pPr>
        <w:spacing w:before="120" w:line="300" w:lineRule="auto"/>
        <w:rPr>
          <w:b/>
          <w:u w:val="single"/>
        </w:rPr>
      </w:pPr>
      <w:r w:rsidRPr="00E1698E">
        <w:t>Surname:</w:t>
      </w:r>
      <w:r w:rsidR="003A2AD9">
        <w:t xml:space="preserve"> _____________________________________</w:t>
      </w:r>
      <w:r w:rsidRPr="00E1698E">
        <w:tab/>
      </w:r>
      <w:r w:rsidRPr="00E1698E">
        <w:tab/>
      </w:r>
      <w:r w:rsidR="003A2AD9" w:rsidRPr="00E1698E">
        <w:tab/>
      </w:r>
    </w:p>
    <w:p w14:paraId="1568AEE5" w14:textId="3A5D5BD7" w:rsidR="002C2B5B" w:rsidRPr="00E1698E" w:rsidRDefault="002C2B5B" w:rsidP="006B70E1">
      <w:pPr>
        <w:spacing w:before="120" w:line="300" w:lineRule="auto"/>
      </w:pPr>
      <w:r w:rsidRPr="00E1698E">
        <w:t xml:space="preserve">First Name: </w:t>
      </w:r>
      <w:r w:rsidR="00933E43">
        <w:t>_______________________________</w:t>
      </w:r>
      <w:r w:rsidRPr="00E1698E">
        <w:tab/>
        <w:t>Middle Name(s):</w:t>
      </w:r>
      <w:r w:rsidR="00933E43">
        <w:t>_________________________</w:t>
      </w:r>
      <w:r w:rsidRPr="00E1698E">
        <w:tab/>
      </w:r>
    </w:p>
    <w:p w14:paraId="0D0B1E2E" w14:textId="4DBB77F1" w:rsidR="009C76A8" w:rsidRDefault="00CE13D7" w:rsidP="006B70E1">
      <w:pPr>
        <w:spacing w:before="120" w:line="300" w:lineRule="auto"/>
      </w:pPr>
      <w:r>
        <w:rPr>
          <w:noProof/>
        </w:rPr>
        <mc:AlternateContent>
          <mc:Choice Requires="wps">
            <w:drawing>
              <wp:anchor distT="0" distB="0" distL="114300" distR="114300" simplePos="0" relativeHeight="251828225" behindDoc="0" locked="0" layoutInCell="1" allowOverlap="1" wp14:anchorId="16C82157" wp14:editId="79CE8A29">
                <wp:simplePos x="0" y="0"/>
                <wp:positionH relativeFrom="column">
                  <wp:posOffset>2279650</wp:posOffset>
                </wp:positionH>
                <wp:positionV relativeFrom="paragraph">
                  <wp:posOffset>78740</wp:posOffset>
                </wp:positionV>
                <wp:extent cx="203200" cy="17145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C34E23" id="Rectangle 3" o:spid="_x0000_s1026" style="position:absolute;margin-left:179.5pt;margin-top:6.2pt;width:16pt;height:13.5pt;z-index:2518282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" fillcolor="window" strokecolor="windowText" strokeweight="1pt"/>
            </w:pict>
          </mc:Fallback>
        </mc:AlternateContent>
      </w:r>
      <w:r>
        <w:rPr>
          <w:noProof/>
        </w:rPr>
        <mc:AlternateContent>
          <mc:Choice Requires="wps">
            <w:drawing>
              <wp:anchor distT="0" distB="0" distL="114300" distR="114300" simplePos="0" relativeHeight="251661313" behindDoc="0" locked="0" layoutInCell="1" allowOverlap="1" wp14:anchorId="6E60B765" wp14:editId="6045FACB">
                <wp:simplePos x="0" y="0"/>
                <wp:positionH relativeFrom="column">
                  <wp:posOffset>1170940</wp:posOffset>
                </wp:positionH>
                <wp:positionV relativeFrom="paragraph">
                  <wp:posOffset>81915</wp:posOffset>
                </wp:positionV>
                <wp:extent cx="203200" cy="171450"/>
                <wp:effectExtent l="0" t="0" r="25400" b="19050"/>
                <wp:wrapNone/>
                <wp:docPr id="7" name="Rectangle 7"/>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8B47ED" id="Rectangle 7" o:spid="_x0000_s1026" style="position:absolute;margin-left:92.2pt;margin-top:6.45pt;width:16pt;height:13.5pt;z-index:251661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" fillcolor="window" strokecolor="windowText" strokeweight="1pt"/>
            </w:pict>
          </mc:Fallback>
        </mc:AlternateContent>
      </w:r>
      <w:r>
        <w:rPr>
          <w:noProof/>
        </w:rPr>
        <mc:AlternateContent>
          <mc:Choice Requires="wps">
            <w:drawing>
              <wp:anchor distT="0" distB="0" distL="114300" distR="114300" simplePos="0" relativeHeight="251659265" behindDoc="0" locked="0" layoutInCell="1" allowOverlap="1" wp14:anchorId="60F1D00B" wp14:editId="0F2DD4A2">
                <wp:simplePos x="0" y="0"/>
                <wp:positionH relativeFrom="column">
                  <wp:posOffset>361315</wp:posOffset>
                </wp:positionH>
                <wp:positionV relativeFrom="paragraph">
                  <wp:posOffset>83185</wp:posOffset>
                </wp:positionV>
                <wp:extent cx="203200" cy="171450"/>
                <wp:effectExtent l="0" t="0" r="25400" b="19050"/>
                <wp:wrapNone/>
                <wp:docPr id="2" name="Rectangle 2"/>
                <wp:cNvGraphicFramePr/>
                <a:graphic xmlns:a="http://schemas.openxmlformats.org/drawingml/2006/main">
                  <a:graphicData uri="http://schemas.microsoft.com/office/word/2010/wordprocessingShape">
                    <wps:wsp>
                      <wps:cNvSpPr/>
                      <wps:spPr>
                        <a:xfrm>
                          <a:off x="0" y="0"/>
                          <a:ext cx="203200" cy="1714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145B08" id="Rectangle 2" o:spid="_x0000_s1026" style="position:absolute;margin-left:28.45pt;margin-top:6.55pt;width:16pt;height:13.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" fillcolor="white [3201]" strokecolor="black [3200]" strokeweight="1pt"/>
            </w:pict>
          </mc:Fallback>
        </mc:AlternateContent>
      </w:r>
      <w:r w:rsidR="00043C7E" w:rsidRPr="00E1698E">
        <w:t>Male</w:t>
      </w:r>
      <w:r w:rsidR="00F76DF3">
        <w:t xml:space="preserve">         </w:t>
      </w:r>
      <w:r w:rsidR="00587174">
        <w:t xml:space="preserve"> </w:t>
      </w:r>
      <w:r w:rsidR="00043C7E" w:rsidRPr="00E1698E">
        <w:t xml:space="preserve">Female  </w:t>
      </w:r>
      <w:r w:rsidR="00043C7E" w:rsidRPr="00E1698E">
        <w:tab/>
      </w:r>
      <w:r w:rsidR="007D6411">
        <w:t xml:space="preserve">   </w:t>
      </w:r>
      <w:r w:rsidR="00F76DF3">
        <w:t xml:space="preserve">   </w:t>
      </w:r>
      <w:r w:rsidR="00232A05">
        <w:t>Non-binary</w:t>
      </w:r>
      <w:r w:rsidR="00F857FF">
        <w:t xml:space="preserve"> </w:t>
      </w:r>
      <w:r w:rsidR="00FF5E85">
        <w:t xml:space="preserve">        </w:t>
      </w:r>
      <w:r>
        <w:tab/>
      </w:r>
      <w:r w:rsidR="00571E3F">
        <w:t>D</w:t>
      </w:r>
      <w:r w:rsidR="0035484B" w:rsidRPr="00E1698E">
        <w:t>ate of Birth: _____/_____/_____</w:t>
      </w:r>
      <w:r w:rsidR="006B7514">
        <w:t xml:space="preserve"> </w:t>
      </w:r>
      <w:r w:rsidR="008524F7">
        <w:t xml:space="preserve"> </w:t>
      </w:r>
      <w:r w:rsidR="0035484B" w:rsidRPr="00E1698E">
        <w:t>Age:</w:t>
      </w:r>
      <w:r w:rsidR="00852EBD">
        <w:t xml:space="preserve"> </w:t>
      </w:r>
      <w:r w:rsidR="00852EBD" w:rsidRPr="00E1698E">
        <w:t>____</w:t>
      </w:r>
      <w:r w:rsidR="0035484B" w:rsidRPr="00E1698E">
        <w:t xml:space="preserve"> </w:t>
      </w:r>
    </w:p>
    <w:p w14:paraId="2468E31C" w14:textId="2BF53A69" w:rsidR="002C2B5B" w:rsidRPr="00E1698E" w:rsidRDefault="00B82284" w:rsidP="006B70E1">
      <w:pPr>
        <w:spacing w:before="120" w:line="300" w:lineRule="auto"/>
      </w:pPr>
      <w:r>
        <w:rPr>
          <w:noProof/>
        </w:rPr>
        <mc:AlternateContent>
          <mc:Choice Requires="wps">
            <w:drawing>
              <wp:anchor distT="0" distB="0" distL="114300" distR="114300" simplePos="0" relativeHeight="251864065" behindDoc="0" locked="0" layoutInCell="1" allowOverlap="1" wp14:anchorId="4583BD49" wp14:editId="17D8A711">
                <wp:simplePos x="0" y="0"/>
                <wp:positionH relativeFrom="column">
                  <wp:posOffset>4889500</wp:posOffset>
                </wp:positionH>
                <wp:positionV relativeFrom="paragraph">
                  <wp:posOffset>50800</wp:posOffset>
                </wp:positionV>
                <wp:extent cx="203200" cy="17145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EC3E26" id="Rectangle 4" o:spid="_x0000_s1026" style="position:absolute;margin-left:385pt;margin-top:4pt;width:16pt;height:13.5pt;z-index:2518640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" fillcolor="window" strokecolor="windowText" strokeweight="1pt"/>
            </w:pict>
          </mc:Fallback>
        </mc:AlternateContent>
      </w:r>
      <w:r w:rsidR="00661690" w:rsidRPr="00E1698E">
        <w:t>Address</w:t>
      </w:r>
      <w:r w:rsidR="002C2B5B" w:rsidRPr="00E1698E">
        <w:t xml:space="preserve">: </w:t>
      </w:r>
      <w:r w:rsidR="007E166E" w:rsidRPr="00E1698E">
        <w:t>__________________________________________________________________</w:t>
      </w:r>
      <w:r w:rsidR="008E55FE">
        <w:t>Tick if public housing</w:t>
      </w:r>
      <w:r>
        <w:t xml:space="preserve"> S</w:t>
      </w:r>
      <w:r w:rsidR="00E7266B" w:rsidRPr="00E1698E">
        <w:t xml:space="preserve">uburb: </w:t>
      </w:r>
      <w:r w:rsidR="003C55B8">
        <w:t>_________________________________________</w:t>
      </w:r>
      <w:r w:rsidR="002C2B5B" w:rsidRPr="00E1698E">
        <w:tab/>
      </w:r>
      <w:r w:rsidR="00E7266B" w:rsidRPr="00E1698E">
        <w:t xml:space="preserve"> Post Code: __________</w:t>
      </w:r>
    </w:p>
    <w:p w14:paraId="66DD6244" w14:textId="0D6D808B" w:rsidR="002C2B5B" w:rsidRPr="00E1698E" w:rsidRDefault="002C2B5B" w:rsidP="006B70E1">
      <w:pPr>
        <w:spacing w:before="120" w:line="300" w:lineRule="auto"/>
      </w:pPr>
      <w:r w:rsidRPr="00E1698E">
        <w:t>Student Email:</w:t>
      </w:r>
      <w:r w:rsidRPr="00E1698E">
        <w:tab/>
      </w:r>
      <w:r w:rsidR="003C55B8">
        <w:t>__________________________________________________</w:t>
      </w:r>
    </w:p>
    <w:p w14:paraId="560FB447" w14:textId="5F92B95B" w:rsidR="002C2B5B" w:rsidRPr="00E1698E" w:rsidRDefault="00A54533" w:rsidP="006B70E1">
      <w:pPr>
        <w:spacing w:before="120" w:line="300" w:lineRule="auto"/>
      </w:pPr>
      <w:r>
        <w:t>Carer</w:t>
      </w:r>
      <w:r w:rsidR="002C2B5B" w:rsidRPr="00E1698E">
        <w:t xml:space="preserve"> Number: (___)</w:t>
      </w:r>
      <w:r w:rsidR="003C55B8">
        <w:t xml:space="preserve"> ____________________</w:t>
      </w:r>
      <w:r w:rsidR="002C2B5B" w:rsidRPr="00E1698E">
        <w:tab/>
      </w:r>
      <w:r w:rsidR="002C2B5B" w:rsidRPr="00E1698E">
        <w:tab/>
        <w:t xml:space="preserve">Student’s Mobile: </w:t>
      </w:r>
      <w:r w:rsidR="003C55B8">
        <w:t>_______________________</w:t>
      </w:r>
    </w:p>
    <w:p w14:paraId="3383DF03" w14:textId="0CF8D93B" w:rsidR="007E166E" w:rsidRPr="00E1698E" w:rsidRDefault="007E166E" w:rsidP="006B70E1">
      <w:pPr>
        <w:spacing w:before="120" w:line="300" w:lineRule="auto"/>
      </w:pPr>
      <w:r w:rsidRPr="00E1698E">
        <w:t>Country of Birth:</w:t>
      </w:r>
      <w:r w:rsidR="003C55B8">
        <w:t xml:space="preserve"> ______________________________________________</w:t>
      </w:r>
      <w:r w:rsidRPr="00E1698E">
        <w:tab/>
      </w:r>
    </w:p>
    <w:p w14:paraId="650F3A0C" w14:textId="423913C7" w:rsidR="007E166E" w:rsidRDefault="00321494" w:rsidP="006B70E1">
      <w:pPr>
        <w:spacing w:before="120" w:line="300" w:lineRule="auto"/>
      </w:pPr>
      <w:r>
        <w:rPr>
          <w:noProof/>
        </w:rPr>
        <mc:AlternateContent>
          <mc:Choice Requires="wps">
            <w:drawing>
              <wp:anchor distT="0" distB="0" distL="114300" distR="114300" simplePos="0" relativeHeight="251807745" behindDoc="0" locked="0" layoutInCell="1" allowOverlap="1" wp14:anchorId="26D8DB60" wp14:editId="28FE5091">
                <wp:simplePos x="0" y="0"/>
                <wp:positionH relativeFrom="column">
                  <wp:posOffset>2407920</wp:posOffset>
                </wp:positionH>
                <wp:positionV relativeFrom="paragraph">
                  <wp:posOffset>97155</wp:posOffset>
                </wp:positionV>
                <wp:extent cx="120650" cy="114300"/>
                <wp:effectExtent l="0" t="0" r="12700" b="19050"/>
                <wp:wrapNone/>
                <wp:docPr id="98" name="Rectangle 98"/>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9E855" id="Rectangle 98" o:spid="_x0000_s1026" style="position:absolute;margin-left:189.6pt;margin-top:7.65pt;width:9.5pt;height:9pt;z-index:251807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" fillcolor="window" strokecolor="windowText" strokeweight="1pt"/>
            </w:pict>
          </mc:Fallback>
        </mc:AlternateContent>
      </w:r>
      <w:r>
        <w:rPr>
          <w:noProof/>
        </w:rPr>
        <mc:AlternateContent>
          <mc:Choice Requires="wps">
            <w:drawing>
              <wp:anchor distT="0" distB="0" distL="114300" distR="114300" simplePos="0" relativeHeight="251805697" behindDoc="0" locked="0" layoutInCell="1" allowOverlap="1" wp14:anchorId="0A4B72E0" wp14:editId="36E16A89">
                <wp:simplePos x="0" y="0"/>
                <wp:positionH relativeFrom="column">
                  <wp:posOffset>1987550</wp:posOffset>
                </wp:positionH>
                <wp:positionV relativeFrom="paragraph">
                  <wp:posOffset>99695</wp:posOffset>
                </wp:positionV>
                <wp:extent cx="120650" cy="114300"/>
                <wp:effectExtent l="0" t="0" r="12700" b="19050"/>
                <wp:wrapNone/>
                <wp:docPr id="97" name="Rectangle 97"/>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CF7D5" id="Rectangle 97" o:spid="_x0000_s1026" style="position:absolute;margin-left:156.5pt;margin-top:7.85pt;width:9.5pt;height:9pt;z-index:251805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" fillcolor="window" strokecolor="windowText" strokeweight="1pt"/>
            </w:pict>
          </mc:Fallback>
        </mc:AlternateContent>
      </w:r>
      <w:r w:rsidR="007E166E" w:rsidRPr="00E1698E">
        <w:t xml:space="preserve">Are you an Australian citizen:  Yes </w:t>
      </w:r>
      <w:r w:rsidR="005F3CF8">
        <w:t xml:space="preserve">     </w:t>
      </w:r>
      <w:r w:rsidR="007E166E" w:rsidRPr="00E1698E">
        <w:t xml:space="preserve"> No  </w:t>
      </w:r>
    </w:p>
    <w:p w14:paraId="4FF1858A" w14:textId="77777777" w:rsidR="00321494" w:rsidRPr="00E1698E" w:rsidRDefault="00321494" w:rsidP="006B70E1">
      <w:pPr>
        <w:spacing w:before="120" w:line="300" w:lineRule="auto"/>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5"/>
        <w:gridCol w:w="3425"/>
        <w:gridCol w:w="3493"/>
      </w:tblGrid>
      <w:tr w:rsidR="002C2B5B" w:rsidRPr="00E1698E" w14:paraId="7D1E3CAA" w14:textId="77777777" w:rsidTr="008050AE">
        <w:tc>
          <w:tcPr>
            <w:tcW w:w="10382" w:type="dxa"/>
            <w:gridSpan w:val="3"/>
            <w:shd w:val="clear" w:color="auto" w:fill="auto"/>
          </w:tcPr>
          <w:p w14:paraId="1432D4E6" w14:textId="7B790713" w:rsidR="002C2B5B" w:rsidRPr="00E1698E" w:rsidRDefault="002C2B5B" w:rsidP="00EB7696">
            <w:pPr>
              <w:spacing w:after="120"/>
            </w:pPr>
            <w:r w:rsidRPr="00E1698E">
              <w:t>Living arrangements:  (Please tick)</w:t>
            </w:r>
          </w:p>
        </w:tc>
      </w:tr>
      <w:tr w:rsidR="002C2B5B" w:rsidRPr="00E1698E" w14:paraId="463E0963" w14:textId="77777777" w:rsidTr="008050AE">
        <w:tc>
          <w:tcPr>
            <w:tcW w:w="3443" w:type="dxa"/>
          </w:tcPr>
          <w:p w14:paraId="0C0A400B" w14:textId="4E86D1C7" w:rsidR="002C2B5B" w:rsidRPr="00E1698E" w:rsidRDefault="00EB7696" w:rsidP="00EB7696">
            <w:pPr>
              <w:spacing w:after="120"/>
            </w:pPr>
            <w:r>
              <w:rPr>
                <w:noProof/>
              </w:rPr>
              <mc:AlternateContent>
                <mc:Choice Requires="wps">
                  <w:drawing>
                    <wp:anchor distT="0" distB="0" distL="114300" distR="114300" simplePos="0" relativeHeight="251665409" behindDoc="0" locked="0" layoutInCell="1" allowOverlap="1" wp14:anchorId="3197EAF1" wp14:editId="15DAEED4">
                      <wp:simplePos x="0" y="0"/>
                      <wp:positionH relativeFrom="column">
                        <wp:posOffset>1359535</wp:posOffset>
                      </wp:positionH>
                      <wp:positionV relativeFrom="paragraph">
                        <wp:posOffset>30694</wp:posOffset>
                      </wp:positionV>
                      <wp:extent cx="203200" cy="171450"/>
                      <wp:effectExtent l="0" t="0" r="25400" b="19050"/>
                      <wp:wrapNone/>
                      <wp:docPr id="15" name="Rectangle 15"/>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9AFBC" id="Rectangle 15" o:spid="_x0000_s1026" style="position:absolute;margin-left:107.05pt;margin-top:2.4pt;width:16pt;height:13.5pt;z-index:2516654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" fillcolor="window" strokecolor="windowText" strokeweight="1pt"/>
                  </w:pict>
                </mc:Fallback>
              </mc:AlternateContent>
            </w:r>
            <w:r w:rsidR="002C2B5B" w:rsidRPr="00E1698E">
              <w:t xml:space="preserve">With </w:t>
            </w:r>
            <w:r>
              <w:t xml:space="preserve">both </w:t>
            </w:r>
            <w:r w:rsidR="002C2B5B" w:rsidRPr="00E1698E">
              <w:t xml:space="preserve">parents </w:t>
            </w:r>
            <w:r w:rsidR="00DE2191">
              <w:t xml:space="preserve">            </w:t>
            </w:r>
            <w:r w:rsidR="002C2B5B" w:rsidRPr="00E1698E">
              <w:tab/>
            </w:r>
          </w:p>
        </w:tc>
        <w:tc>
          <w:tcPr>
            <w:tcW w:w="3440" w:type="dxa"/>
          </w:tcPr>
          <w:p w14:paraId="0047AA43" w14:textId="4FD779F1" w:rsidR="002C2B5B" w:rsidRPr="00E1698E" w:rsidRDefault="009F5B5D" w:rsidP="00EB7696">
            <w:pPr>
              <w:spacing w:after="120"/>
            </w:pPr>
            <w:r>
              <w:rPr>
                <w:noProof/>
              </w:rPr>
              <mc:AlternateContent>
                <mc:Choice Requires="wps">
                  <w:drawing>
                    <wp:anchor distT="0" distB="0" distL="114300" distR="114300" simplePos="0" relativeHeight="251667457" behindDoc="0" locked="0" layoutInCell="1" allowOverlap="1" wp14:anchorId="19559215" wp14:editId="72783075">
                      <wp:simplePos x="0" y="0"/>
                      <wp:positionH relativeFrom="column">
                        <wp:posOffset>845820</wp:posOffset>
                      </wp:positionH>
                      <wp:positionV relativeFrom="paragraph">
                        <wp:posOffset>39370</wp:posOffset>
                      </wp:positionV>
                      <wp:extent cx="203200" cy="171450"/>
                      <wp:effectExtent l="0" t="0" r="25400" b="19050"/>
                      <wp:wrapNone/>
                      <wp:docPr id="16" name="Rectangle 16"/>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14C18B" id="Rectangle 16" o:spid="_x0000_s1026" style="position:absolute;margin-left:66.6pt;margin-top:3.1pt;width:16pt;height:13.5pt;z-index:2516674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" fillcolor="window" strokecolor="windowText" strokeweight="1pt"/>
                  </w:pict>
                </mc:Fallback>
              </mc:AlternateContent>
            </w:r>
            <w:r w:rsidR="002C2B5B" w:rsidRPr="00E1698E">
              <w:t xml:space="preserve">With Mother </w:t>
            </w:r>
            <w:r w:rsidR="002C2B5B" w:rsidRPr="00E1698E">
              <w:tab/>
              <w:t xml:space="preserve"> </w:t>
            </w:r>
          </w:p>
        </w:tc>
        <w:tc>
          <w:tcPr>
            <w:tcW w:w="3499" w:type="dxa"/>
          </w:tcPr>
          <w:p w14:paraId="585B6BA9" w14:textId="528D6169" w:rsidR="002C2B5B" w:rsidRPr="00E1698E" w:rsidRDefault="009F5B5D" w:rsidP="00EB7696">
            <w:pPr>
              <w:spacing w:after="120"/>
            </w:pPr>
            <w:r>
              <w:rPr>
                <w:noProof/>
              </w:rPr>
              <mc:AlternateContent>
                <mc:Choice Requires="wps">
                  <w:drawing>
                    <wp:anchor distT="0" distB="0" distL="114300" distR="114300" simplePos="0" relativeHeight="251669505" behindDoc="0" locked="0" layoutInCell="1" allowOverlap="1" wp14:anchorId="44ACA9BB" wp14:editId="5431358B">
                      <wp:simplePos x="0" y="0"/>
                      <wp:positionH relativeFrom="column">
                        <wp:posOffset>820420</wp:posOffset>
                      </wp:positionH>
                      <wp:positionV relativeFrom="paragraph">
                        <wp:posOffset>39370</wp:posOffset>
                      </wp:positionV>
                      <wp:extent cx="203200" cy="171450"/>
                      <wp:effectExtent l="0" t="0" r="25400" b="19050"/>
                      <wp:wrapNone/>
                      <wp:docPr id="17" name="Rectangle 17"/>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0ECED1" id="Rectangle 17" o:spid="_x0000_s1026" style="position:absolute;margin-left:64.6pt;margin-top:3.1pt;width:16pt;height:13.5pt;z-index:2516695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" fillcolor="window" strokecolor="windowText" strokeweight="1pt"/>
                  </w:pict>
                </mc:Fallback>
              </mc:AlternateContent>
            </w:r>
            <w:r w:rsidR="002C2B5B" w:rsidRPr="00E1698E">
              <w:t xml:space="preserve">With Father  </w:t>
            </w:r>
            <w:r w:rsidR="002C2B5B" w:rsidRPr="00E1698E">
              <w:tab/>
              <w:t xml:space="preserve"> </w:t>
            </w:r>
          </w:p>
        </w:tc>
      </w:tr>
      <w:tr w:rsidR="002C2B5B" w:rsidRPr="00E1698E" w14:paraId="3C04F0F4" w14:textId="77777777" w:rsidTr="008050AE">
        <w:tc>
          <w:tcPr>
            <w:tcW w:w="3443" w:type="dxa"/>
          </w:tcPr>
          <w:p w14:paraId="54FAFEC5" w14:textId="289C84CE" w:rsidR="002C2B5B" w:rsidRPr="00E1698E" w:rsidRDefault="00EB7696" w:rsidP="00EB7696">
            <w:pPr>
              <w:spacing w:after="120"/>
            </w:pPr>
            <w:r>
              <w:rPr>
                <w:noProof/>
              </w:rPr>
              <mc:AlternateContent>
                <mc:Choice Requires="wps">
                  <w:drawing>
                    <wp:anchor distT="0" distB="0" distL="114300" distR="114300" simplePos="0" relativeHeight="251671553" behindDoc="0" locked="0" layoutInCell="1" allowOverlap="1" wp14:anchorId="759FECE4" wp14:editId="40117799">
                      <wp:simplePos x="0" y="0"/>
                      <wp:positionH relativeFrom="column">
                        <wp:posOffset>1355725</wp:posOffset>
                      </wp:positionH>
                      <wp:positionV relativeFrom="paragraph">
                        <wp:posOffset>41275</wp:posOffset>
                      </wp:positionV>
                      <wp:extent cx="203200" cy="171450"/>
                      <wp:effectExtent l="0" t="0" r="25400" b="19050"/>
                      <wp:wrapNone/>
                      <wp:docPr id="18" name="Rectangle 18"/>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6B1F3C" id="Rectangle 18" o:spid="_x0000_s1026" style="position:absolute;margin-left:106.75pt;margin-top:3.25pt;width:16pt;height:13.5pt;z-index:2516715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" fillcolor="window" strokecolor="windowText" strokeweight="1pt"/>
                  </w:pict>
                </mc:Fallback>
              </mc:AlternateContent>
            </w:r>
            <w:r w:rsidR="002C2B5B" w:rsidRPr="00E1698E">
              <w:t xml:space="preserve">With </w:t>
            </w:r>
            <w:r w:rsidR="00D4216A">
              <w:t>another relative</w:t>
            </w:r>
            <w:r w:rsidR="002C2B5B" w:rsidRPr="00E1698E">
              <w:t xml:space="preserve"> </w:t>
            </w:r>
            <w:r w:rsidR="002C2B5B" w:rsidRPr="00E1698E">
              <w:tab/>
            </w:r>
          </w:p>
        </w:tc>
        <w:tc>
          <w:tcPr>
            <w:tcW w:w="3440" w:type="dxa"/>
          </w:tcPr>
          <w:p w14:paraId="3C0CA34F" w14:textId="528FFC43" w:rsidR="002C2B5B" w:rsidRPr="00E1698E" w:rsidRDefault="00EB7696" w:rsidP="00EB7696">
            <w:pPr>
              <w:spacing w:after="120"/>
            </w:pPr>
            <w:r>
              <w:rPr>
                <w:noProof/>
              </w:rPr>
              <mc:AlternateContent>
                <mc:Choice Requires="wps">
                  <w:drawing>
                    <wp:anchor distT="0" distB="0" distL="114300" distR="114300" simplePos="0" relativeHeight="251673601" behindDoc="0" locked="0" layoutInCell="1" allowOverlap="1" wp14:anchorId="13C23D02" wp14:editId="6C351FD0">
                      <wp:simplePos x="0" y="0"/>
                      <wp:positionH relativeFrom="column">
                        <wp:posOffset>844550</wp:posOffset>
                      </wp:positionH>
                      <wp:positionV relativeFrom="paragraph">
                        <wp:posOffset>66675</wp:posOffset>
                      </wp:positionV>
                      <wp:extent cx="203200" cy="171450"/>
                      <wp:effectExtent l="0" t="0" r="25400" b="19050"/>
                      <wp:wrapNone/>
                      <wp:docPr id="19" name="Rectangle 19"/>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2D0DE6" id="Rectangle 19" o:spid="_x0000_s1026" style="position:absolute;margin-left:66.5pt;margin-top:5.25pt;width:16pt;height:13.5pt;z-index:2516736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" fillcolor="window" strokecolor="windowText" strokeweight="1pt"/>
                  </w:pict>
                </mc:Fallback>
              </mc:AlternateContent>
            </w:r>
            <w:r w:rsidR="002C2B5B" w:rsidRPr="00E1698E">
              <w:t xml:space="preserve">Independent </w:t>
            </w:r>
            <w:r w:rsidR="002C2B5B" w:rsidRPr="00E1698E">
              <w:tab/>
            </w:r>
          </w:p>
        </w:tc>
        <w:tc>
          <w:tcPr>
            <w:tcW w:w="3499" w:type="dxa"/>
          </w:tcPr>
          <w:p w14:paraId="389DFDDE" w14:textId="202100AC" w:rsidR="00856A0F" w:rsidRDefault="002C2B5B" w:rsidP="00EB7696">
            <w:pPr>
              <w:spacing w:after="120"/>
            </w:pPr>
            <w:r w:rsidRPr="00E1698E">
              <w:t xml:space="preserve">Other: </w:t>
            </w:r>
            <w:r w:rsidRPr="00E1698E">
              <w:tab/>
            </w:r>
          </w:p>
          <w:p w14:paraId="32C49E98" w14:textId="001B7682" w:rsidR="002C2B5B" w:rsidRPr="00E1698E" w:rsidRDefault="002C2B5B" w:rsidP="00EB7696">
            <w:pPr>
              <w:spacing w:after="120"/>
            </w:pPr>
            <w:r w:rsidRPr="00E1698E">
              <w:t>_______________________</w:t>
            </w:r>
          </w:p>
        </w:tc>
      </w:tr>
    </w:tbl>
    <w:p w14:paraId="249CA246" w14:textId="77777777" w:rsidR="002C2B5B" w:rsidRPr="00E1698E" w:rsidRDefault="002C2B5B" w:rsidP="00BA1E33"/>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1392"/>
        <w:gridCol w:w="2000"/>
        <w:gridCol w:w="3367"/>
      </w:tblGrid>
      <w:tr w:rsidR="002C2B5B" w:rsidRPr="00E1698E" w14:paraId="2836AB14" w14:textId="77777777" w:rsidTr="00B5315D">
        <w:trPr>
          <w:trHeight w:val="368"/>
          <w:jc w:val="center"/>
        </w:trPr>
        <w:tc>
          <w:tcPr>
            <w:tcW w:w="10413" w:type="dxa"/>
            <w:gridSpan w:val="4"/>
            <w:shd w:val="clear" w:color="auto" w:fill="auto"/>
          </w:tcPr>
          <w:p w14:paraId="280A24E8" w14:textId="77777777" w:rsidR="002C2B5B" w:rsidRPr="00E1698E" w:rsidRDefault="002C2B5B" w:rsidP="00BA1E33">
            <w:bookmarkStart w:id="0" w:name="_Hlk106107518"/>
            <w:r w:rsidRPr="00E1698E">
              <w:t>Contact Details of Parent /Guardian 1</w:t>
            </w:r>
            <w:r w:rsidR="00BB5820" w:rsidRPr="00E1698E">
              <w:t xml:space="preserve">/ Emergency Contact </w:t>
            </w:r>
          </w:p>
        </w:tc>
      </w:tr>
      <w:tr w:rsidR="002C2B5B" w:rsidRPr="00E1698E" w14:paraId="67EE7B25" w14:textId="77777777" w:rsidTr="00B5315D">
        <w:trPr>
          <w:trHeight w:val="409"/>
          <w:jc w:val="center"/>
        </w:trPr>
        <w:tc>
          <w:tcPr>
            <w:tcW w:w="5046" w:type="dxa"/>
            <w:gridSpan w:val="2"/>
            <w:tcBorders>
              <w:top w:val="nil"/>
              <w:left w:val="single" w:sz="4" w:space="0" w:color="auto"/>
              <w:bottom w:val="nil"/>
              <w:right w:val="single" w:sz="4" w:space="0" w:color="auto"/>
            </w:tcBorders>
            <w:shd w:val="clear" w:color="auto" w:fill="auto"/>
          </w:tcPr>
          <w:p w14:paraId="544DED17" w14:textId="77777777" w:rsidR="00140B28" w:rsidRPr="00E1698E" w:rsidRDefault="002C2B5B" w:rsidP="00BA1E33">
            <w:r w:rsidRPr="00E1698E">
              <w:t>Name:</w:t>
            </w:r>
          </w:p>
        </w:tc>
        <w:tc>
          <w:tcPr>
            <w:tcW w:w="5367" w:type="dxa"/>
            <w:gridSpan w:val="2"/>
            <w:tcBorders>
              <w:left w:val="single" w:sz="4" w:space="0" w:color="auto"/>
            </w:tcBorders>
            <w:shd w:val="clear" w:color="auto" w:fill="auto"/>
          </w:tcPr>
          <w:p w14:paraId="4C8D687E" w14:textId="77777777" w:rsidR="002C2B5B" w:rsidRPr="00E1698E" w:rsidRDefault="002C2B5B" w:rsidP="00BA1E33">
            <w:r w:rsidRPr="00E1698E">
              <w:t xml:space="preserve">Relationship to Student: </w:t>
            </w:r>
          </w:p>
        </w:tc>
      </w:tr>
      <w:tr w:rsidR="002C2B5B" w:rsidRPr="00E1698E" w14:paraId="4CB5F7D8" w14:textId="77777777" w:rsidTr="00B5315D">
        <w:trPr>
          <w:trHeight w:val="557"/>
          <w:jc w:val="center"/>
        </w:trPr>
        <w:tc>
          <w:tcPr>
            <w:tcW w:w="3654" w:type="dxa"/>
            <w:shd w:val="clear" w:color="auto" w:fill="auto"/>
          </w:tcPr>
          <w:p w14:paraId="42F71E52" w14:textId="77777777" w:rsidR="002C2B5B" w:rsidRPr="00E1698E" w:rsidRDefault="002C2B5B" w:rsidP="00BA1E33">
            <w:r w:rsidRPr="00E1698E">
              <w:t xml:space="preserve">Home </w:t>
            </w:r>
          </w:p>
          <w:p w14:paraId="1D530E80" w14:textId="77777777" w:rsidR="002C2B5B" w:rsidRPr="00E1698E" w:rsidRDefault="002C2B5B" w:rsidP="00BA1E33">
            <w:r w:rsidRPr="00E1698E">
              <w:t xml:space="preserve">(____) _______________    </w:t>
            </w:r>
          </w:p>
        </w:tc>
        <w:tc>
          <w:tcPr>
            <w:tcW w:w="3392" w:type="dxa"/>
            <w:gridSpan w:val="2"/>
            <w:shd w:val="clear" w:color="auto" w:fill="auto"/>
          </w:tcPr>
          <w:p w14:paraId="16600EC2" w14:textId="77777777" w:rsidR="002C2B5B" w:rsidRPr="00E1698E" w:rsidRDefault="002C2B5B" w:rsidP="00BA1E33">
            <w:r w:rsidRPr="00E1698E">
              <w:t>Work</w:t>
            </w:r>
          </w:p>
          <w:p w14:paraId="7E22DC2C" w14:textId="77777777" w:rsidR="002C2B5B" w:rsidRPr="00E1698E" w:rsidRDefault="002C2B5B" w:rsidP="00BA1E33">
            <w:r w:rsidRPr="00E1698E">
              <w:t>(     ) _________________</w:t>
            </w:r>
          </w:p>
        </w:tc>
        <w:tc>
          <w:tcPr>
            <w:tcW w:w="3367" w:type="dxa"/>
            <w:shd w:val="clear" w:color="auto" w:fill="auto"/>
          </w:tcPr>
          <w:p w14:paraId="1A6590ED" w14:textId="77777777" w:rsidR="002C2B5B" w:rsidRPr="00E1698E" w:rsidRDefault="002C2B5B" w:rsidP="00BA1E33">
            <w:r w:rsidRPr="00E1698E">
              <w:t>Mobile</w:t>
            </w:r>
          </w:p>
          <w:p w14:paraId="4575A133" w14:textId="77777777" w:rsidR="002C2B5B" w:rsidRPr="00E1698E" w:rsidRDefault="002C2B5B" w:rsidP="00BA1E33">
            <w:r w:rsidRPr="00E1698E">
              <w:t>_____________________</w:t>
            </w:r>
          </w:p>
        </w:tc>
      </w:tr>
      <w:tr w:rsidR="002C2B5B" w:rsidRPr="00E1698E" w14:paraId="0D7FDED2" w14:textId="77777777" w:rsidTr="00B5315D">
        <w:trPr>
          <w:trHeight w:val="317"/>
          <w:jc w:val="center"/>
        </w:trPr>
        <w:tc>
          <w:tcPr>
            <w:tcW w:w="10413" w:type="dxa"/>
            <w:gridSpan w:val="4"/>
            <w:shd w:val="clear" w:color="auto" w:fill="auto"/>
          </w:tcPr>
          <w:p w14:paraId="7BF1FCE5" w14:textId="77777777" w:rsidR="002C2B5B" w:rsidRPr="00E1698E" w:rsidRDefault="002C2B5B" w:rsidP="00BA1E33">
            <w:r w:rsidRPr="00E1698E">
              <w:t xml:space="preserve">Email address: </w:t>
            </w:r>
          </w:p>
        </w:tc>
      </w:tr>
      <w:bookmarkEnd w:id="0"/>
    </w:tbl>
    <w:p w14:paraId="7D93DB0D" w14:textId="77777777" w:rsidR="002C2B5B" w:rsidRPr="00E1698E" w:rsidRDefault="002C2B5B" w:rsidP="00BA1E33"/>
    <w:tbl>
      <w:tblPr>
        <w:tblpPr w:leftFromText="180" w:rightFromText="180" w:vertAnchor="text" w:horzAnchor="margin" w:tblpXSpec="center" w:tblpY="43"/>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1392"/>
        <w:gridCol w:w="2000"/>
        <w:gridCol w:w="3367"/>
      </w:tblGrid>
      <w:tr w:rsidR="005B5845" w:rsidRPr="00E1698E" w14:paraId="1E7669CD" w14:textId="77777777" w:rsidTr="005B5845">
        <w:trPr>
          <w:trHeight w:val="368"/>
        </w:trPr>
        <w:tc>
          <w:tcPr>
            <w:tcW w:w="10413" w:type="dxa"/>
            <w:gridSpan w:val="4"/>
            <w:shd w:val="clear" w:color="auto" w:fill="auto"/>
          </w:tcPr>
          <w:p w14:paraId="2394CC82" w14:textId="77777777" w:rsidR="005B5845" w:rsidRPr="00E1698E" w:rsidRDefault="005B5845" w:rsidP="005B5845">
            <w:r w:rsidRPr="00E1698E">
              <w:t xml:space="preserve">Contact Details of Parent /Guardian / Emergency Contact </w:t>
            </w:r>
          </w:p>
        </w:tc>
      </w:tr>
      <w:tr w:rsidR="005B5845" w:rsidRPr="00E1698E" w14:paraId="33EB5544" w14:textId="77777777" w:rsidTr="005B5845">
        <w:trPr>
          <w:trHeight w:val="409"/>
        </w:trPr>
        <w:tc>
          <w:tcPr>
            <w:tcW w:w="5046" w:type="dxa"/>
            <w:gridSpan w:val="2"/>
            <w:tcBorders>
              <w:top w:val="nil"/>
              <w:left w:val="single" w:sz="4" w:space="0" w:color="auto"/>
              <w:bottom w:val="nil"/>
              <w:right w:val="single" w:sz="4" w:space="0" w:color="auto"/>
            </w:tcBorders>
            <w:shd w:val="clear" w:color="auto" w:fill="auto"/>
          </w:tcPr>
          <w:p w14:paraId="3FC59764" w14:textId="77777777" w:rsidR="005B5845" w:rsidRPr="00E1698E" w:rsidRDefault="005B5845" w:rsidP="005B5845">
            <w:r w:rsidRPr="00E1698E">
              <w:t>Name:</w:t>
            </w:r>
          </w:p>
        </w:tc>
        <w:tc>
          <w:tcPr>
            <w:tcW w:w="5367" w:type="dxa"/>
            <w:gridSpan w:val="2"/>
            <w:tcBorders>
              <w:left w:val="single" w:sz="4" w:space="0" w:color="auto"/>
            </w:tcBorders>
            <w:shd w:val="clear" w:color="auto" w:fill="auto"/>
          </w:tcPr>
          <w:p w14:paraId="1A4DC0D4" w14:textId="77777777" w:rsidR="005B5845" w:rsidRPr="00E1698E" w:rsidRDefault="005B5845" w:rsidP="005B5845">
            <w:r w:rsidRPr="00E1698E">
              <w:t xml:space="preserve">Relationship to Student: </w:t>
            </w:r>
          </w:p>
        </w:tc>
      </w:tr>
      <w:tr w:rsidR="005B5845" w:rsidRPr="00E1698E" w14:paraId="372E1437" w14:textId="77777777" w:rsidTr="005B5845">
        <w:trPr>
          <w:trHeight w:val="557"/>
        </w:trPr>
        <w:tc>
          <w:tcPr>
            <w:tcW w:w="3654" w:type="dxa"/>
            <w:shd w:val="clear" w:color="auto" w:fill="auto"/>
          </w:tcPr>
          <w:p w14:paraId="6632D9C8" w14:textId="77777777" w:rsidR="005B5845" w:rsidRPr="00E1698E" w:rsidRDefault="005B5845" w:rsidP="005B5845">
            <w:r w:rsidRPr="00E1698E">
              <w:t xml:space="preserve">Home </w:t>
            </w:r>
          </w:p>
          <w:p w14:paraId="47D9C3D1" w14:textId="77777777" w:rsidR="005B5845" w:rsidRPr="00E1698E" w:rsidRDefault="005B5845" w:rsidP="005B5845">
            <w:r w:rsidRPr="00E1698E">
              <w:t xml:space="preserve">(____) _______________    </w:t>
            </w:r>
          </w:p>
        </w:tc>
        <w:tc>
          <w:tcPr>
            <w:tcW w:w="3392" w:type="dxa"/>
            <w:gridSpan w:val="2"/>
            <w:shd w:val="clear" w:color="auto" w:fill="auto"/>
          </w:tcPr>
          <w:p w14:paraId="083A13ED" w14:textId="77777777" w:rsidR="005B5845" w:rsidRPr="00E1698E" w:rsidRDefault="005B5845" w:rsidP="005B5845">
            <w:r w:rsidRPr="00E1698E">
              <w:t>Work</w:t>
            </w:r>
          </w:p>
          <w:p w14:paraId="371B2D43" w14:textId="77777777" w:rsidR="005B5845" w:rsidRPr="00E1698E" w:rsidRDefault="005B5845" w:rsidP="005B5845">
            <w:r w:rsidRPr="00E1698E">
              <w:t>(     ) _________________</w:t>
            </w:r>
          </w:p>
        </w:tc>
        <w:tc>
          <w:tcPr>
            <w:tcW w:w="3367" w:type="dxa"/>
            <w:shd w:val="clear" w:color="auto" w:fill="auto"/>
          </w:tcPr>
          <w:p w14:paraId="28A425BA" w14:textId="77777777" w:rsidR="005B5845" w:rsidRPr="00E1698E" w:rsidRDefault="005B5845" w:rsidP="005B5845">
            <w:r w:rsidRPr="00E1698E">
              <w:t>Mobile</w:t>
            </w:r>
          </w:p>
          <w:p w14:paraId="3C4827DD" w14:textId="77777777" w:rsidR="005B5845" w:rsidRPr="00E1698E" w:rsidRDefault="005B5845" w:rsidP="005B5845">
            <w:r w:rsidRPr="00E1698E">
              <w:t>_____________________</w:t>
            </w:r>
          </w:p>
        </w:tc>
      </w:tr>
      <w:tr w:rsidR="005B5845" w:rsidRPr="00E1698E" w14:paraId="552070C2" w14:textId="77777777" w:rsidTr="005B5845">
        <w:trPr>
          <w:trHeight w:val="317"/>
        </w:trPr>
        <w:tc>
          <w:tcPr>
            <w:tcW w:w="10413" w:type="dxa"/>
            <w:gridSpan w:val="4"/>
            <w:shd w:val="clear" w:color="auto" w:fill="auto"/>
          </w:tcPr>
          <w:p w14:paraId="7DCA4E07" w14:textId="77777777" w:rsidR="005B5845" w:rsidRPr="00E1698E" w:rsidRDefault="005B5845" w:rsidP="005B5845">
            <w:r w:rsidRPr="00E1698E">
              <w:t xml:space="preserve">Email address: </w:t>
            </w:r>
          </w:p>
        </w:tc>
      </w:tr>
    </w:tbl>
    <w:p w14:paraId="6F414636" w14:textId="77777777" w:rsidR="00FA7CC0" w:rsidRDefault="004C51D3" w:rsidP="00BA1E33">
      <w:r>
        <w:t xml:space="preserve">       </w:t>
      </w:r>
    </w:p>
    <w:p w14:paraId="7FB14AAE" w14:textId="230AC556" w:rsidR="00BE582F" w:rsidRDefault="004C51D3" w:rsidP="00BA1E33">
      <w:r>
        <w:t xml:space="preserve">                                                                     </w:t>
      </w:r>
      <w:r w:rsidR="00BE582F">
        <w:br w:type="page"/>
      </w:r>
    </w:p>
    <w:p w14:paraId="3E9BB4D3" w14:textId="40047489" w:rsidR="007E166E" w:rsidRDefault="007E166E" w:rsidP="000220E9"/>
    <w:tbl>
      <w:tblPr>
        <w:tblpPr w:leftFromText="180" w:rightFromText="180" w:vertAnchor="page" w:horzAnchor="margin"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F05CE7" w:rsidRPr="00E1698E" w14:paraId="4DC0DF6E" w14:textId="77777777" w:rsidTr="00F05CE7">
        <w:trPr>
          <w:trHeight w:val="395"/>
        </w:trPr>
        <w:tc>
          <w:tcPr>
            <w:tcW w:w="10382" w:type="dxa"/>
            <w:shd w:val="clear" w:color="auto" w:fill="E0E0E0"/>
          </w:tcPr>
          <w:p w14:paraId="67233BFA" w14:textId="77777777" w:rsidR="00F05CE7" w:rsidRPr="00E1698E" w:rsidRDefault="00F05CE7" w:rsidP="000220E9">
            <w:r w:rsidRPr="00E1698E">
              <w:t xml:space="preserve">Personal Details continued </w:t>
            </w:r>
          </w:p>
        </w:tc>
      </w:tr>
    </w:tbl>
    <w:p w14:paraId="6E9F7E3A" w14:textId="5EC97CD0" w:rsidR="00B04CD3" w:rsidRPr="00F7634F" w:rsidRDefault="007E166E" w:rsidP="00856A0F">
      <w:pPr>
        <w:spacing w:after="120"/>
      </w:pPr>
      <w:r w:rsidRPr="00F7634F">
        <w:t xml:space="preserve">Is the young person of Aboriginal or Torres Strait decent?   </w:t>
      </w:r>
    </w:p>
    <w:p w14:paraId="0EDF65C4" w14:textId="2628F956" w:rsidR="007E166E" w:rsidRPr="00F7634F" w:rsidRDefault="00EC30C0" w:rsidP="00856A0F">
      <w:pPr>
        <w:spacing w:after="120"/>
      </w:pPr>
      <w:r>
        <w:rPr>
          <w:noProof/>
        </w:rPr>
        <mc:AlternateContent>
          <mc:Choice Requires="wps">
            <w:drawing>
              <wp:anchor distT="0" distB="0" distL="114300" distR="114300" simplePos="0" relativeHeight="251683841" behindDoc="0" locked="0" layoutInCell="1" allowOverlap="1" wp14:anchorId="277C32ED" wp14:editId="67DB0DE7">
                <wp:simplePos x="0" y="0"/>
                <wp:positionH relativeFrom="page">
                  <wp:posOffset>3723640</wp:posOffset>
                </wp:positionH>
                <wp:positionV relativeFrom="paragraph">
                  <wp:posOffset>6350</wp:posOffset>
                </wp:positionV>
                <wp:extent cx="203200" cy="171450"/>
                <wp:effectExtent l="0" t="0" r="25400" b="19050"/>
                <wp:wrapNone/>
                <wp:docPr id="24" name="Rectangle 24"/>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AF1F06" id="Rectangle 24" o:spid="_x0000_s1026" style="position:absolute;margin-left:293.2pt;margin-top:.5pt;width:16pt;height:13.5pt;z-index:25168384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" fillcolor="window" strokecolor="windowText" strokeweight="1pt">
                <w10:wrap anchorx="page"/>
              </v:rect>
            </w:pict>
          </mc:Fallback>
        </mc:AlternateContent>
      </w:r>
      <w:r>
        <w:rPr>
          <w:noProof/>
        </w:rPr>
        <mc:AlternateContent>
          <mc:Choice Requires="wps">
            <w:drawing>
              <wp:anchor distT="0" distB="0" distL="114300" distR="114300" simplePos="0" relativeHeight="251681793" behindDoc="0" locked="0" layoutInCell="1" allowOverlap="1" wp14:anchorId="27DC129C" wp14:editId="033E7BB4">
                <wp:simplePos x="0" y="0"/>
                <wp:positionH relativeFrom="column">
                  <wp:posOffset>2559050</wp:posOffset>
                </wp:positionH>
                <wp:positionV relativeFrom="paragraph">
                  <wp:posOffset>6350</wp:posOffset>
                </wp:positionV>
                <wp:extent cx="203200" cy="171450"/>
                <wp:effectExtent l="0" t="0" r="25400" b="19050"/>
                <wp:wrapNone/>
                <wp:docPr id="23" name="Rectangle 23"/>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F87EA8" id="Rectangle 23" o:spid="_x0000_s1026" style="position:absolute;margin-left:201.5pt;margin-top:.5pt;width:16pt;height:13.5pt;z-index:2516817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" fillcolor="window" strokecolor="windowText" strokeweight="1pt"/>
            </w:pict>
          </mc:Fallback>
        </mc:AlternateContent>
      </w:r>
      <w:r>
        <w:rPr>
          <w:noProof/>
        </w:rPr>
        <mc:AlternateContent>
          <mc:Choice Requires="wps">
            <w:drawing>
              <wp:anchor distT="0" distB="0" distL="114300" distR="114300" simplePos="0" relativeHeight="251679745" behindDoc="0" locked="0" layoutInCell="1" allowOverlap="1" wp14:anchorId="68933E50" wp14:editId="62E07BFE">
                <wp:simplePos x="0" y="0"/>
                <wp:positionH relativeFrom="column">
                  <wp:posOffset>1797050</wp:posOffset>
                </wp:positionH>
                <wp:positionV relativeFrom="paragraph">
                  <wp:posOffset>6350</wp:posOffset>
                </wp:positionV>
                <wp:extent cx="203200" cy="171450"/>
                <wp:effectExtent l="0" t="0" r="25400" b="19050"/>
                <wp:wrapNone/>
                <wp:docPr id="22" name="Rectangle 22"/>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93F642" id="Rectangle 22" o:spid="_x0000_s1026" style="position:absolute;margin-left:141.5pt;margin-top:.5pt;width:16pt;height:13.5pt;z-index:2516797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" fillcolor="window" strokecolor="windowText" strokeweight="1pt"/>
            </w:pict>
          </mc:Fallback>
        </mc:AlternateContent>
      </w:r>
      <w:r>
        <w:rPr>
          <w:noProof/>
        </w:rPr>
        <mc:AlternateContent>
          <mc:Choice Requires="wps">
            <w:drawing>
              <wp:anchor distT="0" distB="0" distL="114300" distR="114300" simplePos="0" relativeHeight="251677697" behindDoc="0" locked="0" layoutInCell="1" allowOverlap="1" wp14:anchorId="04503792" wp14:editId="5BB21597">
                <wp:simplePos x="0" y="0"/>
                <wp:positionH relativeFrom="column">
                  <wp:posOffset>685800</wp:posOffset>
                </wp:positionH>
                <wp:positionV relativeFrom="paragraph">
                  <wp:posOffset>6350</wp:posOffset>
                </wp:positionV>
                <wp:extent cx="203200" cy="171450"/>
                <wp:effectExtent l="0" t="0" r="25400" b="19050"/>
                <wp:wrapNone/>
                <wp:docPr id="21" name="Rectangle 21"/>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9AC035" id="Rectangle 21" o:spid="_x0000_s1026" style="position:absolute;margin-left:54pt;margin-top:.5pt;width:16pt;height:13.5pt;z-index:2516776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" fillcolor="window" strokecolor="windowText" strokeweight="1pt"/>
            </w:pict>
          </mc:Fallback>
        </mc:AlternateContent>
      </w:r>
      <w:r w:rsidR="007E166E" w:rsidRPr="00F7634F">
        <w:t xml:space="preserve">Aboriginal  </w:t>
      </w:r>
      <w:r w:rsidR="00EE6C1C">
        <w:t xml:space="preserve">          </w:t>
      </w:r>
      <w:r>
        <w:t xml:space="preserve"> </w:t>
      </w:r>
      <w:r w:rsidR="007E166E" w:rsidRPr="00F7634F">
        <w:t>Torres Stra</w:t>
      </w:r>
      <w:r w:rsidR="003A2AD9" w:rsidRPr="00F7634F">
        <w:t>it</w:t>
      </w:r>
      <w:r w:rsidR="007E166E" w:rsidRPr="00F7634F">
        <w:t xml:space="preserve">  </w:t>
      </w:r>
      <w:r w:rsidR="00EE6C1C">
        <w:t xml:space="preserve">          </w:t>
      </w:r>
      <w:r>
        <w:t xml:space="preserve">  </w:t>
      </w:r>
      <w:r w:rsidR="00EE6C1C">
        <w:t xml:space="preserve"> </w:t>
      </w:r>
      <w:r w:rsidR="007E166E" w:rsidRPr="00F7634F">
        <w:t xml:space="preserve">Both </w:t>
      </w:r>
      <w:r w:rsidR="00EE6C1C">
        <w:t xml:space="preserve">             </w:t>
      </w:r>
      <w:r>
        <w:t xml:space="preserve"> </w:t>
      </w:r>
      <w:r w:rsidR="00EE6C1C">
        <w:t xml:space="preserve"> </w:t>
      </w:r>
      <w:r w:rsidR="0023485B" w:rsidRPr="00F7634F">
        <w:t xml:space="preserve">None </w:t>
      </w:r>
    </w:p>
    <w:p w14:paraId="535F56E5" w14:textId="10ECBA6F" w:rsidR="0023485B" w:rsidRPr="00F7634F" w:rsidRDefault="0023485B" w:rsidP="00856A0F">
      <w:pPr>
        <w:spacing w:after="120"/>
      </w:pPr>
    </w:p>
    <w:p w14:paraId="2B4FC721" w14:textId="19F77371" w:rsidR="007E166E" w:rsidRPr="00F7634F" w:rsidRDefault="00EC30C0" w:rsidP="00FF22D0">
      <w:pPr>
        <w:tabs>
          <w:tab w:val="left" w:pos="8080"/>
        </w:tabs>
        <w:spacing w:after="120"/>
      </w:pPr>
      <w:r>
        <w:rPr>
          <w:noProof/>
        </w:rPr>
        <mc:AlternateContent>
          <mc:Choice Requires="wps">
            <w:drawing>
              <wp:anchor distT="0" distB="0" distL="114300" distR="114300" simplePos="0" relativeHeight="251687937" behindDoc="0" locked="0" layoutInCell="1" allowOverlap="1" wp14:anchorId="2252918C" wp14:editId="4887E0B4">
                <wp:simplePos x="0" y="0"/>
                <wp:positionH relativeFrom="column">
                  <wp:posOffset>6172200</wp:posOffset>
                </wp:positionH>
                <wp:positionV relativeFrom="paragraph">
                  <wp:posOffset>6350</wp:posOffset>
                </wp:positionV>
                <wp:extent cx="203200" cy="171450"/>
                <wp:effectExtent l="0" t="0" r="25400" b="19050"/>
                <wp:wrapNone/>
                <wp:docPr id="26" name="Rectangle 26"/>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60C44" id="Rectangle 26" o:spid="_x0000_s1026" style="position:absolute;margin-left:486pt;margin-top:.5pt;width:16pt;height:13.5pt;z-index:2516879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" fillcolor="window" strokecolor="windowText" strokeweight="1pt"/>
            </w:pict>
          </mc:Fallback>
        </mc:AlternateContent>
      </w:r>
      <w:r>
        <w:rPr>
          <w:noProof/>
        </w:rPr>
        <mc:AlternateContent>
          <mc:Choice Requires="wps">
            <w:drawing>
              <wp:anchor distT="0" distB="0" distL="114300" distR="114300" simplePos="0" relativeHeight="251685889" behindDoc="0" locked="0" layoutInCell="1" allowOverlap="1" wp14:anchorId="0E450A53" wp14:editId="102B3BB7">
                <wp:simplePos x="0" y="0"/>
                <wp:positionH relativeFrom="column">
                  <wp:posOffset>5594350</wp:posOffset>
                </wp:positionH>
                <wp:positionV relativeFrom="paragraph">
                  <wp:posOffset>6350</wp:posOffset>
                </wp:positionV>
                <wp:extent cx="203200" cy="171450"/>
                <wp:effectExtent l="0" t="0" r="25400" b="19050"/>
                <wp:wrapNone/>
                <wp:docPr id="25" name="Rectangle 25"/>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114FF" id="Rectangle 25" o:spid="_x0000_s1026" style="position:absolute;margin-left:440.5pt;margin-top:.5pt;width:16pt;height:13.5pt;z-index:2516858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" fillcolor="window" strokecolor="windowText" strokeweight="1pt"/>
            </w:pict>
          </mc:Fallback>
        </mc:AlternateContent>
      </w:r>
      <w:r w:rsidR="007E166E" w:rsidRPr="00F7634F">
        <w:t>Does the young person come from a N</w:t>
      </w:r>
      <w:r w:rsidR="003A2AD9" w:rsidRPr="00F7634F">
        <w:t>on-</w:t>
      </w:r>
      <w:r w:rsidR="0023485B" w:rsidRPr="00F7634F">
        <w:t>English-Speaking</w:t>
      </w:r>
      <w:r w:rsidR="007E166E" w:rsidRPr="00F7634F">
        <w:t xml:space="preserve"> background? </w:t>
      </w:r>
      <w:r w:rsidR="007E166E" w:rsidRPr="00F7634F">
        <w:tab/>
        <w:t>Yes</w:t>
      </w:r>
      <w:r w:rsidR="007E166E" w:rsidRPr="00F7634F">
        <w:tab/>
      </w:r>
      <w:r w:rsidR="00FF22D0">
        <w:tab/>
      </w:r>
      <w:r w:rsidR="007E166E" w:rsidRPr="00F7634F">
        <w:t xml:space="preserve">No </w:t>
      </w:r>
    </w:p>
    <w:p w14:paraId="2E96F5EF" w14:textId="61172AF9" w:rsidR="007E166E" w:rsidRPr="00F7634F" w:rsidRDefault="007E166E" w:rsidP="00FF22D0">
      <w:pPr>
        <w:tabs>
          <w:tab w:val="left" w:pos="8080"/>
        </w:tabs>
        <w:spacing w:after="120"/>
      </w:pPr>
      <w:r w:rsidRPr="00F7634F">
        <w:t>Details</w:t>
      </w:r>
      <w:r w:rsidR="00B06079" w:rsidRPr="00F7634F">
        <w:t xml:space="preserve"> of main language other than English spoken at home</w:t>
      </w:r>
      <w:r w:rsidRPr="00F7634F">
        <w:t>:</w:t>
      </w:r>
      <w:r w:rsidR="00D342D5">
        <w:t xml:space="preserve"> ________________________</w:t>
      </w:r>
      <w:r w:rsidRPr="00F7634F">
        <w:tab/>
      </w:r>
    </w:p>
    <w:p w14:paraId="7EF0752F" w14:textId="77777777" w:rsidR="00C005F4" w:rsidRDefault="00C005F4" w:rsidP="00C005F4">
      <w:pPr>
        <w:spacing w:after="120" w:line="300" w:lineRule="auto"/>
      </w:pPr>
    </w:p>
    <w:p w14:paraId="647A9299" w14:textId="5CDE0B9C" w:rsidR="00F75924" w:rsidRPr="00F7634F" w:rsidRDefault="00C005F4" w:rsidP="00C005F4">
      <w:pPr>
        <w:spacing w:after="120" w:line="300" w:lineRule="auto"/>
      </w:pPr>
      <w:r w:rsidRPr="008A4818">
        <w:t>Where a student has a disability, it is important that parents/carers</w:t>
      </w:r>
      <w:r>
        <w:t xml:space="preserve"> </w:t>
      </w:r>
      <w:r w:rsidRPr="008A4818">
        <w:t xml:space="preserve">provide accurate and </w:t>
      </w:r>
      <w:r>
        <w:t>up-to-date</w:t>
      </w:r>
      <w:r w:rsidRPr="008A4818">
        <w:t xml:space="preserve"> information to the school and for the</w:t>
      </w:r>
      <w:r>
        <w:t xml:space="preserve"> </w:t>
      </w:r>
      <w:r w:rsidRPr="008A4818">
        <w:t>school and parents/carers to work collaboratively to ensure positive outcomes for the student. Failure to accurately complete all sections of</w:t>
      </w:r>
      <w:r>
        <w:t xml:space="preserve"> </w:t>
      </w:r>
      <w:r w:rsidRPr="008A4818">
        <w:t>the Application (forms) and provide all relevant information may result</w:t>
      </w:r>
      <w:r>
        <w:t xml:space="preserve"> </w:t>
      </w:r>
      <w:r w:rsidRPr="008A4818">
        <w:t>in the school’s inability to accommodate your child’s needs and may</w:t>
      </w:r>
      <w:r>
        <w:t xml:space="preserve"> affect  </w:t>
      </w:r>
      <w:r w:rsidRPr="008A4818">
        <w:t>your child’s continued enrolment.</w:t>
      </w:r>
      <w:r w:rsidRPr="00E1698E">
        <w:t xml:space="preserve"> </w:t>
      </w:r>
      <w:r w:rsidR="00762600">
        <w:rPr>
          <w:rFonts w:eastAsia="Wingdings"/>
        </w:rPr>
        <w:tab/>
      </w:r>
      <w:r w:rsidR="00836F33" w:rsidRPr="00F7634F">
        <w:t xml:space="preserve"> </w:t>
      </w:r>
    </w:p>
    <w:tbl>
      <w:tblPr>
        <w:tblStyle w:val="TableGrid"/>
        <w:tblW w:w="0" w:type="auto"/>
        <w:tblLook w:val="04A0" w:firstRow="1" w:lastRow="0" w:firstColumn="1" w:lastColumn="0" w:noHBand="0" w:noVBand="1"/>
      </w:tblPr>
      <w:tblGrid>
        <w:gridCol w:w="9493"/>
        <w:gridCol w:w="845"/>
      </w:tblGrid>
      <w:tr w:rsidR="004C2933" w:rsidRPr="00D342D5" w14:paraId="7416C351" w14:textId="77777777" w:rsidTr="00C005F4">
        <w:tc>
          <w:tcPr>
            <w:tcW w:w="9493" w:type="dxa"/>
          </w:tcPr>
          <w:p w14:paraId="4257AF89" w14:textId="2133F7C3" w:rsidR="004C2933" w:rsidRPr="00D342D5" w:rsidRDefault="004C2933" w:rsidP="00D342D5">
            <w:pPr>
              <w:autoSpaceDE w:val="0"/>
              <w:autoSpaceDN w:val="0"/>
              <w:adjustRightInd w:val="0"/>
              <w:spacing w:line="300" w:lineRule="auto"/>
              <w:rPr>
                <w:sz w:val="22"/>
                <w:szCs w:val="22"/>
              </w:rPr>
            </w:pPr>
            <w:r w:rsidRPr="00D342D5">
              <w:rPr>
                <w:sz w:val="22"/>
                <w:szCs w:val="22"/>
              </w:rPr>
              <w:t>Individual Needs: Does your child have a known disability, e.g. intellectual, physical, mental health, hearing or vision?</w:t>
            </w:r>
          </w:p>
          <w:p w14:paraId="5F1ED9D3" w14:textId="7E2FC545" w:rsidR="004C2933" w:rsidRPr="00D342D5" w:rsidRDefault="00D342D5" w:rsidP="00D342D5">
            <w:pPr>
              <w:autoSpaceDE w:val="0"/>
              <w:autoSpaceDN w:val="0"/>
              <w:adjustRightInd w:val="0"/>
              <w:spacing w:line="300" w:lineRule="auto"/>
              <w:rPr>
                <w:sz w:val="22"/>
                <w:szCs w:val="22"/>
              </w:rPr>
            </w:pPr>
            <w:r w:rsidRPr="00D342D5">
              <w:rPr>
                <w:rFonts w:eastAsia="Wingdings"/>
                <w:sz w:val="22"/>
                <w:szCs w:val="22"/>
              </w:rPr>
              <w:t>If yes, does the young person have an NDIS plan?</w:t>
            </w:r>
          </w:p>
        </w:tc>
        <w:tc>
          <w:tcPr>
            <w:tcW w:w="845" w:type="dxa"/>
          </w:tcPr>
          <w:p w14:paraId="3D976552" w14:textId="5680FA64" w:rsidR="004C2933" w:rsidRPr="00C005F4" w:rsidRDefault="004C2933" w:rsidP="00C005F4">
            <w:pPr>
              <w:autoSpaceDE w:val="0"/>
              <w:autoSpaceDN w:val="0"/>
              <w:adjustRightInd w:val="0"/>
              <w:spacing w:line="300" w:lineRule="auto"/>
              <w:jc w:val="center"/>
              <w:rPr>
                <w:b/>
                <w:bCs/>
                <w:sz w:val="22"/>
                <w:szCs w:val="22"/>
              </w:rPr>
            </w:pPr>
            <w:r w:rsidRPr="00C005F4">
              <w:rPr>
                <w:b/>
                <w:bCs/>
                <w:sz w:val="22"/>
                <w:szCs w:val="22"/>
              </w:rPr>
              <w:t>Y/N</w:t>
            </w:r>
          </w:p>
        </w:tc>
      </w:tr>
      <w:tr w:rsidR="00580279" w:rsidRPr="00D342D5" w14:paraId="49BCB6A7" w14:textId="77777777" w:rsidTr="00C005F4">
        <w:tc>
          <w:tcPr>
            <w:tcW w:w="9493" w:type="dxa"/>
          </w:tcPr>
          <w:p w14:paraId="0B26C9E4" w14:textId="2F0AB659" w:rsidR="00580279" w:rsidRPr="00D342D5" w:rsidRDefault="00580279" w:rsidP="00D342D5">
            <w:pPr>
              <w:autoSpaceDE w:val="0"/>
              <w:autoSpaceDN w:val="0"/>
              <w:adjustRightInd w:val="0"/>
              <w:spacing w:line="300" w:lineRule="auto"/>
              <w:rPr>
                <w:sz w:val="22"/>
                <w:szCs w:val="22"/>
              </w:rPr>
            </w:pPr>
            <w:r w:rsidRPr="00D342D5">
              <w:rPr>
                <w:sz w:val="22"/>
                <w:szCs w:val="22"/>
              </w:rPr>
              <w:t>Support Services: Are there external supports/services involved with your child, e.g. psychologist, physiotherapist, occupational therapist, speech pathologist?</w:t>
            </w:r>
          </w:p>
        </w:tc>
        <w:tc>
          <w:tcPr>
            <w:tcW w:w="845" w:type="dxa"/>
          </w:tcPr>
          <w:p w14:paraId="6A1BDB66" w14:textId="77777777" w:rsidR="00580279" w:rsidRPr="00D342D5" w:rsidRDefault="00580279" w:rsidP="00D342D5">
            <w:pPr>
              <w:autoSpaceDE w:val="0"/>
              <w:autoSpaceDN w:val="0"/>
              <w:adjustRightInd w:val="0"/>
              <w:spacing w:line="300" w:lineRule="auto"/>
              <w:rPr>
                <w:sz w:val="22"/>
                <w:szCs w:val="22"/>
              </w:rPr>
            </w:pPr>
          </w:p>
        </w:tc>
      </w:tr>
      <w:tr w:rsidR="00580279" w:rsidRPr="00D342D5" w14:paraId="3B04D641" w14:textId="77777777" w:rsidTr="00C005F4">
        <w:tc>
          <w:tcPr>
            <w:tcW w:w="9493" w:type="dxa"/>
          </w:tcPr>
          <w:p w14:paraId="5627B6E5" w14:textId="42DDA159" w:rsidR="00580279" w:rsidRPr="00D342D5" w:rsidRDefault="00580279" w:rsidP="00D342D5">
            <w:pPr>
              <w:autoSpaceDE w:val="0"/>
              <w:autoSpaceDN w:val="0"/>
              <w:adjustRightInd w:val="0"/>
              <w:spacing w:line="300" w:lineRule="auto"/>
              <w:rPr>
                <w:sz w:val="22"/>
                <w:szCs w:val="22"/>
              </w:rPr>
            </w:pPr>
            <w:r w:rsidRPr="00D342D5">
              <w:rPr>
                <w:sz w:val="22"/>
                <w:szCs w:val="22"/>
              </w:rPr>
              <w:t>Curriculum Access: Did your child receive support for behaviour, learning or emotional issues in his/her previous setting?</w:t>
            </w:r>
          </w:p>
        </w:tc>
        <w:tc>
          <w:tcPr>
            <w:tcW w:w="845" w:type="dxa"/>
          </w:tcPr>
          <w:p w14:paraId="4CA041B0" w14:textId="77777777" w:rsidR="00580279" w:rsidRPr="00D342D5" w:rsidRDefault="00580279" w:rsidP="00D342D5">
            <w:pPr>
              <w:autoSpaceDE w:val="0"/>
              <w:autoSpaceDN w:val="0"/>
              <w:adjustRightInd w:val="0"/>
              <w:spacing w:line="300" w:lineRule="auto"/>
              <w:rPr>
                <w:sz w:val="22"/>
                <w:szCs w:val="22"/>
              </w:rPr>
            </w:pPr>
          </w:p>
        </w:tc>
      </w:tr>
      <w:tr w:rsidR="00580279" w:rsidRPr="00D342D5" w14:paraId="16071AE5" w14:textId="77777777" w:rsidTr="00C005F4">
        <w:tc>
          <w:tcPr>
            <w:tcW w:w="9493" w:type="dxa"/>
          </w:tcPr>
          <w:p w14:paraId="07FFB412" w14:textId="0FEF055E" w:rsidR="00580279" w:rsidRPr="00D342D5" w:rsidRDefault="00580279" w:rsidP="00D342D5">
            <w:pPr>
              <w:autoSpaceDE w:val="0"/>
              <w:autoSpaceDN w:val="0"/>
              <w:adjustRightInd w:val="0"/>
              <w:spacing w:line="300" w:lineRule="auto"/>
              <w:rPr>
                <w:sz w:val="22"/>
                <w:szCs w:val="22"/>
              </w:rPr>
            </w:pPr>
            <w:r w:rsidRPr="00D342D5">
              <w:rPr>
                <w:sz w:val="22"/>
                <w:szCs w:val="22"/>
              </w:rPr>
              <w:t>Medical/Health Issues: Are there any health issues, e.g. epilepsy,</w:t>
            </w:r>
            <w:r w:rsidR="00D342D5" w:rsidRPr="00D342D5">
              <w:rPr>
                <w:sz w:val="22"/>
                <w:szCs w:val="22"/>
              </w:rPr>
              <w:t xml:space="preserve"> </w:t>
            </w:r>
            <w:r w:rsidRPr="00D342D5">
              <w:rPr>
                <w:sz w:val="22"/>
                <w:szCs w:val="22"/>
              </w:rPr>
              <w:t>diabetes, asthma, allergies?</w:t>
            </w:r>
          </w:p>
        </w:tc>
        <w:tc>
          <w:tcPr>
            <w:tcW w:w="845" w:type="dxa"/>
          </w:tcPr>
          <w:p w14:paraId="77ABD494" w14:textId="77777777" w:rsidR="00580279" w:rsidRPr="00D342D5" w:rsidRDefault="00580279" w:rsidP="00D342D5">
            <w:pPr>
              <w:autoSpaceDE w:val="0"/>
              <w:autoSpaceDN w:val="0"/>
              <w:adjustRightInd w:val="0"/>
              <w:spacing w:line="300" w:lineRule="auto"/>
              <w:rPr>
                <w:sz w:val="22"/>
                <w:szCs w:val="22"/>
              </w:rPr>
            </w:pPr>
          </w:p>
        </w:tc>
      </w:tr>
      <w:tr w:rsidR="00580279" w:rsidRPr="00D342D5" w14:paraId="64DFAFC8" w14:textId="77777777" w:rsidTr="00C005F4">
        <w:tc>
          <w:tcPr>
            <w:tcW w:w="9493" w:type="dxa"/>
          </w:tcPr>
          <w:p w14:paraId="2938E0E2" w14:textId="4187F25D" w:rsidR="00580279" w:rsidRPr="00D342D5" w:rsidRDefault="00580279" w:rsidP="00D342D5">
            <w:pPr>
              <w:autoSpaceDE w:val="0"/>
              <w:autoSpaceDN w:val="0"/>
              <w:adjustRightInd w:val="0"/>
              <w:spacing w:line="300" w:lineRule="auto"/>
              <w:rPr>
                <w:sz w:val="22"/>
                <w:szCs w:val="22"/>
              </w:rPr>
            </w:pPr>
            <w:r w:rsidRPr="00D342D5">
              <w:rPr>
                <w:sz w:val="22"/>
                <w:szCs w:val="22"/>
              </w:rPr>
              <w:t>Mental Health: Are there any mental health issues?</w:t>
            </w:r>
          </w:p>
        </w:tc>
        <w:tc>
          <w:tcPr>
            <w:tcW w:w="845" w:type="dxa"/>
          </w:tcPr>
          <w:p w14:paraId="061814B9" w14:textId="77777777" w:rsidR="00580279" w:rsidRPr="00D342D5" w:rsidRDefault="00580279" w:rsidP="00D342D5">
            <w:pPr>
              <w:autoSpaceDE w:val="0"/>
              <w:autoSpaceDN w:val="0"/>
              <w:adjustRightInd w:val="0"/>
              <w:spacing w:line="300" w:lineRule="auto"/>
              <w:rPr>
                <w:sz w:val="22"/>
                <w:szCs w:val="22"/>
              </w:rPr>
            </w:pPr>
          </w:p>
        </w:tc>
      </w:tr>
      <w:tr w:rsidR="00580279" w:rsidRPr="00D342D5" w14:paraId="7FC3AD8F" w14:textId="77777777" w:rsidTr="00C005F4">
        <w:tc>
          <w:tcPr>
            <w:tcW w:w="9493" w:type="dxa"/>
          </w:tcPr>
          <w:p w14:paraId="2ACF29E0" w14:textId="71912D9B" w:rsidR="00580279" w:rsidRPr="00D342D5" w:rsidRDefault="00580279" w:rsidP="00D342D5">
            <w:pPr>
              <w:autoSpaceDE w:val="0"/>
              <w:autoSpaceDN w:val="0"/>
              <w:adjustRightInd w:val="0"/>
              <w:spacing w:line="300" w:lineRule="auto"/>
              <w:rPr>
                <w:sz w:val="22"/>
                <w:szCs w:val="22"/>
              </w:rPr>
            </w:pPr>
            <w:r w:rsidRPr="00D342D5">
              <w:rPr>
                <w:sz w:val="22"/>
                <w:szCs w:val="22"/>
              </w:rPr>
              <w:t>Mobility and Access: Are there any issues that need to be</w:t>
            </w:r>
            <w:r w:rsidR="00D342D5" w:rsidRPr="00D342D5">
              <w:rPr>
                <w:sz w:val="22"/>
                <w:szCs w:val="22"/>
              </w:rPr>
              <w:t xml:space="preserve"> </w:t>
            </w:r>
            <w:r w:rsidRPr="00D342D5">
              <w:rPr>
                <w:sz w:val="22"/>
                <w:szCs w:val="22"/>
              </w:rPr>
              <w:t>addressed by the school with regards to mobility and access?</w:t>
            </w:r>
          </w:p>
        </w:tc>
        <w:tc>
          <w:tcPr>
            <w:tcW w:w="845" w:type="dxa"/>
          </w:tcPr>
          <w:p w14:paraId="6886359D" w14:textId="77777777" w:rsidR="00580279" w:rsidRPr="00D342D5" w:rsidRDefault="00580279" w:rsidP="00D342D5">
            <w:pPr>
              <w:autoSpaceDE w:val="0"/>
              <w:autoSpaceDN w:val="0"/>
              <w:adjustRightInd w:val="0"/>
              <w:spacing w:line="300" w:lineRule="auto"/>
              <w:rPr>
                <w:sz w:val="22"/>
                <w:szCs w:val="22"/>
              </w:rPr>
            </w:pPr>
          </w:p>
        </w:tc>
      </w:tr>
      <w:tr w:rsidR="00580279" w:rsidRPr="00D342D5" w14:paraId="671B277E" w14:textId="77777777" w:rsidTr="00C005F4">
        <w:tc>
          <w:tcPr>
            <w:tcW w:w="9493" w:type="dxa"/>
          </w:tcPr>
          <w:p w14:paraId="55E57BF2" w14:textId="43363F40" w:rsidR="00580279" w:rsidRPr="00D342D5" w:rsidRDefault="00580279" w:rsidP="00D342D5">
            <w:pPr>
              <w:autoSpaceDE w:val="0"/>
              <w:autoSpaceDN w:val="0"/>
              <w:adjustRightInd w:val="0"/>
              <w:spacing w:line="300" w:lineRule="auto"/>
              <w:rPr>
                <w:sz w:val="22"/>
                <w:szCs w:val="22"/>
              </w:rPr>
            </w:pPr>
            <w:r w:rsidRPr="00D342D5">
              <w:rPr>
                <w:sz w:val="22"/>
                <w:szCs w:val="22"/>
              </w:rPr>
              <w:t>Communication: Does your child require any assistance to enhance</w:t>
            </w:r>
            <w:r w:rsidR="00D342D5" w:rsidRPr="00D342D5">
              <w:rPr>
                <w:sz w:val="22"/>
                <w:szCs w:val="22"/>
              </w:rPr>
              <w:t xml:space="preserve"> </w:t>
            </w:r>
            <w:r w:rsidRPr="00D342D5">
              <w:rPr>
                <w:sz w:val="22"/>
                <w:szCs w:val="22"/>
              </w:rPr>
              <w:t>communication, e.g. hearing aids, acoustic considerations, glasses,</w:t>
            </w:r>
            <w:r w:rsidR="00D342D5" w:rsidRPr="00D342D5">
              <w:rPr>
                <w:sz w:val="22"/>
                <w:szCs w:val="22"/>
              </w:rPr>
              <w:t xml:space="preserve"> </w:t>
            </w:r>
            <w:r w:rsidRPr="00D342D5">
              <w:rPr>
                <w:sz w:val="22"/>
                <w:szCs w:val="22"/>
              </w:rPr>
              <w:t>vision aids, scribes, tutors?</w:t>
            </w:r>
          </w:p>
        </w:tc>
        <w:tc>
          <w:tcPr>
            <w:tcW w:w="845" w:type="dxa"/>
          </w:tcPr>
          <w:p w14:paraId="5FD0C4CF" w14:textId="77777777" w:rsidR="00580279" w:rsidRPr="00D342D5" w:rsidRDefault="00580279" w:rsidP="00D342D5">
            <w:pPr>
              <w:autoSpaceDE w:val="0"/>
              <w:autoSpaceDN w:val="0"/>
              <w:adjustRightInd w:val="0"/>
              <w:spacing w:line="300" w:lineRule="auto"/>
              <w:rPr>
                <w:sz w:val="22"/>
                <w:szCs w:val="22"/>
              </w:rPr>
            </w:pPr>
          </w:p>
        </w:tc>
      </w:tr>
      <w:tr w:rsidR="00580279" w:rsidRPr="00D342D5" w14:paraId="0599048A" w14:textId="77777777" w:rsidTr="00C005F4">
        <w:tc>
          <w:tcPr>
            <w:tcW w:w="9493" w:type="dxa"/>
          </w:tcPr>
          <w:p w14:paraId="32C7EE49" w14:textId="369433E6" w:rsidR="00580279" w:rsidRPr="00D342D5" w:rsidRDefault="00580279" w:rsidP="00D342D5">
            <w:pPr>
              <w:autoSpaceDE w:val="0"/>
              <w:autoSpaceDN w:val="0"/>
              <w:adjustRightInd w:val="0"/>
              <w:spacing w:line="300" w:lineRule="auto"/>
              <w:rPr>
                <w:sz w:val="22"/>
                <w:szCs w:val="22"/>
              </w:rPr>
            </w:pPr>
            <w:r w:rsidRPr="00D342D5">
              <w:rPr>
                <w:sz w:val="22"/>
                <w:szCs w:val="22"/>
              </w:rPr>
              <w:t>Independence: Can your child manage personal care needs</w:t>
            </w:r>
            <w:r w:rsidR="00D342D5" w:rsidRPr="00D342D5">
              <w:rPr>
                <w:sz w:val="22"/>
                <w:szCs w:val="22"/>
              </w:rPr>
              <w:t xml:space="preserve"> </w:t>
            </w:r>
            <w:r w:rsidRPr="00D342D5">
              <w:rPr>
                <w:sz w:val="22"/>
                <w:szCs w:val="22"/>
              </w:rPr>
              <w:t>independently, e.g. toilet, dressing, eating?</w:t>
            </w:r>
          </w:p>
        </w:tc>
        <w:tc>
          <w:tcPr>
            <w:tcW w:w="845" w:type="dxa"/>
          </w:tcPr>
          <w:p w14:paraId="3B0D3AE4" w14:textId="77777777" w:rsidR="00580279" w:rsidRPr="00D342D5" w:rsidRDefault="00580279" w:rsidP="00D342D5">
            <w:pPr>
              <w:autoSpaceDE w:val="0"/>
              <w:autoSpaceDN w:val="0"/>
              <w:adjustRightInd w:val="0"/>
              <w:spacing w:line="300" w:lineRule="auto"/>
              <w:rPr>
                <w:sz w:val="22"/>
                <w:szCs w:val="22"/>
              </w:rPr>
            </w:pPr>
          </w:p>
        </w:tc>
      </w:tr>
    </w:tbl>
    <w:p w14:paraId="1C32BC91" w14:textId="3219ED00" w:rsidR="00580279" w:rsidRPr="008A4818" w:rsidRDefault="00580279" w:rsidP="00580279">
      <w:pPr>
        <w:autoSpaceDE w:val="0"/>
        <w:autoSpaceDN w:val="0"/>
        <w:adjustRightInd w:val="0"/>
        <w:spacing w:after="120" w:line="300" w:lineRule="auto"/>
      </w:pPr>
    </w:p>
    <w:p w14:paraId="3C61EC9C" w14:textId="77777777" w:rsidR="00BB5820" w:rsidRPr="00E1698E" w:rsidRDefault="00BB5820" w:rsidP="00856A0F">
      <w:pPr>
        <w:spacing w:after="120"/>
      </w:pPr>
      <w:r w:rsidRPr="00E1698E">
        <w:t xml:space="preserve">Are they currently receiving any support from any other service or practitioner?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977"/>
        <w:gridCol w:w="3714"/>
      </w:tblGrid>
      <w:tr w:rsidR="00BB5820" w:rsidRPr="00E1698E" w14:paraId="193BD251" w14:textId="77777777" w:rsidTr="000C0224">
        <w:tc>
          <w:tcPr>
            <w:tcW w:w="3652" w:type="dxa"/>
          </w:tcPr>
          <w:p w14:paraId="13BEEFEC" w14:textId="77777777" w:rsidR="00BB5820" w:rsidRPr="00E1698E" w:rsidRDefault="00BB5820" w:rsidP="00856A0F">
            <w:pPr>
              <w:spacing w:after="120"/>
            </w:pPr>
            <w:r w:rsidRPr="00E1698E">
              <w:t>Name of Service</w:t>
            </w:r>
          </w:p>
        </w:tc>
        <w:tc>
          <w:tcPr>
            <w:tcW w:w="2977" w:type="dxa"/>
          </w:tcPr>
          <w:p w14:paraId="1F06DCA5" w14:textId="77777777" w:rsidR="00BB5820" w:rsidRPr="00E1698E" w:rsidRDefault="00BB5820" w:rsidP="00856A0F">
            <w:pPr>
              <w:spacing w:after="120"/>
            </w:pPr>
            <w:r w:rsidRPr="00E1698E">
              <w:t>Type of Service</w:t>
            </w:r>
          </w:p>
        </w:tc>
        <w:tc>
          <w:tcPr>
            <w:tcW w:w="3714" w:type="dxa"/>
          </w:tcPr>
          <w:p w14:paraId="654B6A59" w14:textId="77777777" w:rsidR="00BB5820" w:rsidRPr="00E1698E" w:rsidRDefault="00BB5820" w:rsidP="00856A0F">
            <w:pPr>
              <w:spacing w:after="120"/>
            </w:pPr>
            <w:r w:rsidRPr="00E1698E">
              <w:t>Name of Worker Involved</w:t>
            </w:r>
          </w:p>
        </w:tc>
      </w:tr>
      <w:tr w:rsidR="00BB5820" w:rsidRPr="00E1698E" w14:paraId="55C961EB" w14:textId="77777777" w:rsidTr="000C0224">
        <w:tc>
          <w:tcPr>
            <w:tcW w:w="3652" w:type="dxa"/>
          </w:tcPr>
          <w:p w14:paraId="27003C2D" w14:textId="77777777" w:rsidR="00BB5820" w:rsidRPr="00E1698E" w:rsidRDefault="00BB5820" w:rsidP="00856A0F">
            <w:pPr>
              <w:spacing w:after="120"/>
            </w:pPr>
          </w:p>
        </w:tc>
        <w:tc>
          <w:tcPr>
            <w:tcW w:w="2977" w:type="dxa"/>
          </w:tcPr>
          <w:p w14:paraId="4F116084" w14:textId="77777777" w:rsidR="00BB5820" w:rsidRPr="00E1698E" w:rsidRDefault="00BB5820" w:rsidP="00856A0F">
            <w:pPr>
              <w:spacing w:after="120"/>
            </w:pPr>
          </w:p>
        </w:tc>
        <w:tc>
          <w:tcPr>
            <w:tcW w:w="3714" w:type="dxa"/>
          </w:tcPr>
          <w:p w14:paraId="68B07D72" w14:textId="77777777" w:rsidR="00BB5820" w:rsidRPr="00E1698E" w:rsidRDefault="00BB5820" w:rsidP="00856A0F">
            <w:pPr>
              <w:spacing w:after="120"/>
            </w:pPr>
          </w:p>
        </w:tc>
      </w:tr>
      <w:tr w:rsidR="00AD012B" w:rsidRPr="00E1698E" w14:paraId="3495FAAC" w14:textId="77777777" w:rsidTr="000C0224">
        <w:tc>
          <w:tcPr>
            <w:tcW w:w="3652" w:type="dxa"/>
          </w:tcPr>
          <w:p w14:paraId="4E9A7919" w14:textId="77777777" w:rsidR="00AD012B" w:rsidRPr="00E1698E" w:rsidRDefault="00AD012B" w:rsidP="00856A0F">
            <w:pPr>
              <w:spacing w:after="120"/>
            </w:pPr>
          </w:p>
        </w:tc>
        <w:tc>
          <w:tcPr>
            <w:tcW w:w="2977" w:type="dxa"/>
          </w:tcPr>
          <w:p w14:paraId="17248B87" w14:textId="77777777" w:rsidR="00AD012B" w:rsidRPr="00E1698E" w:rsidRDefault="00AD012B" w:rsidP="00856A0F">
            <w:pPr>
              <w:spacing w:after="120"/>
            </w:pPr>
          </w:p>
        </w:tc>
        <w:tc>
          <w:tcPr>
            <w:tcW w:w="3714" w:type="dxa"/>
          </w:tcPr>
          <w:p w14:paraId="70096C8B" w14:textId="77777777" w:rsidR="00AD012B" w:rsidRPr="00E1698E" w:rsidRDefault="00AD012B" w:rsidP="00856A0F">
            <w:pPr>
              <w:spacing w:after="120"/>
            </w:pPr>
          </w:p>
        </w:tc>
      </w:tr>
    </w:tbl>
    <w:tbl>
      <w:tblPr>
        <w:tblpPr w:leftFromText="180" w:rightFromText="180" w:vertAnchor="text" w:horzAnchor="margin" w:tblpY="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376D89" w:rsidRPr="00E1698E" w14:paraId="43162707" w14:textId="77777777" w:rsidTr="0087670F">
        <w:trPr>
          <w:trHeight w:val="395"/>
        </w:trPr>
        <w:tc>
          <w:tcPr>
            <w:tcW w:w="10338" w:type="dxa"/>
            <w:shd w:val="clear" w:color="auto" w:fill="D9D9D9" w:themeFill="background1" w:themeFillShade="D9"/>
          </w:tcPr>
          <w:p w14:paraId="060D30CF" w14:textId="77777777" w:rsidR="00376D89" w:rsidRPr="00E1698E" w:rsidRDefault="00376D89" w:rsidP="00856A0F">
            <w:pPr>
              <w:spacing w:after="120"/>
            </w:pPr>
            <w:r>
              <w:t>Referral Details: (if applicable)</w:t>
            </w:r>
          </w:p>
        </w:tc>
      </w:tr>
    </w:tbl>
    <w:p w14:paraId="1E481C1D" w14:textId="77777777" w:rsidR="00376D89" w:rsidRDefault="00376D89" w:rsidP="00856A0F">
      <w:pPr>
        <w:spacing w:after="120"/>
      </w:pPr>
    </w:p>
    <w:p w14:paraId="03B97537" w14:textId="77777777" w:rsidR="0087670F" w:rsidRDefault="0087670F" w:rsidP="00856A0F">
      <w:pPr>
        <w:spacing w:after="120"/>
      </w:pPr>
    </w:p>
    <w:p w14:paraId="62169CD1" w14:textId="6E43856E" w:rsidR="001E255C" w:rsidRDefault="001E255C" w:rsidP="00856A0F">
      <w:pPr>
        <w:spacing w:after="120"/>
      </w:pPr>
      <w:r>
        <w:t>Referring Organisation/ Contact Worker: ___________________________________________</w:t>
      </w:r>
    </w:p>
    <w:p w14:paraId="24220DBE" w14:textId="73F81C00" w:rsidR="001E255C" w:rsidRDefault="001E255C" w:rsidP="00856A0F">
      <w:pPr>
        <w:spacing w:after="120"/>
      </w:pPr>
      <w:r>
        <w:t xml:space="preserve">Phone: _______________________ </w:t>
      </w:r>
      <w:r>
        <w:tab/>
        <w:t>Duration with service__________________________</w:t>
      </w:r>
    </w:p>
    <w:p w14:paraId="360F9A5E" w14:textId="0B5E539D" w:rsidR="00673E47" w:rsidRDefault="004A132E" w:rsidP="00FF22D0">
      <w:pPr>
        <w:spacing w:after="120"/>
      </w:pPr>
      <w:r>
        <w:rPr>
          <w:noProof/>
        </w:rPr>
        <mc:AlternateContent>
          <mc:Choice Requires="wps">
            <w:drawing>
              <wp:anchor distT="0" distB="0" distL="114300" distR="114300" simplePos="0" relativeHeight="251712513" behindDoc="0" locked="0" layoutInCell="1" allowOverlap="1" wp14:anchorId="6BDEEC3D" wp14:editId="57725259">
                <wp:simplePos x="0" y="0"/>
                <wp:positionH relativeFrom="column">
                  <wp:posOffset>3441700</wp:posOffset>
                </wp:positionH>
                <wp:positionV relativeFrom="paragraph">
                  <wp:posOffset>6350</wp:posOffset>
                </wp:positionV>
                <wp:extent cx="203200" cy="171450"/>
                <wp:effectExtent l="0" t="0" r="25400" b="19050"/>
                <wp:wrapNone/>
                <wp:docPr id="38" name="Rectangle 38"/>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A8FC3F" id="Rectangle 38" o:spid="_x0000_s1026" style="position:absolute;margin-left:271pt;margin-top:.5pt;width:16pt;height:13.5pt;z-index:2517125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" fillcolor="window" strokecolor="windowText" strokeweight="1pt"/>
            </w:pict>
          </mc:Fallback>
        </mc:AlternateContent>
      </w:r>
      <w:r>
        <w:rPr>
          <w:noProof/>
        </w:rPr>
        <mc:AlternateContent>
          <mc:Choice Requires="wps">
            <w:drawing>
              <wp:anchor distT="0" distB="0" distL="114300" distR="114300" simplePos="0" relativeHeight="251710465" behindDoc="0" locked="0" layoutInCell="1" allowOverlap="1" wp14:anchorId="060BADCF" wp14:editId="2D5C7C69">
                <wp:simplePos x="0" y="0"/>
                <wp:positionH relativeFrom="column">
                  <wp:posOffset>2387600</wp:posOffset>
                </wp:positionH>
                <wp:positionV relativeFrom="paragraph">
                  <wp:posOffset>6350</wp:posOffset>
                </wp:positionV>
                <wp:extent cx="203200" cy="171450"/>
                <wp:effectExtent l="0" t="0" r="25400" b="19050"/>
                <wp:wrapNone/>
                <wp:docPr id="37" name="Rectangle 37"/>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249F0F" id="Rectangle 37" o:spid="_x0000_s1026" style="position:absolute;margin-left:188pt;margin-top:.5pt;width:16pt;height:13.5pt;z-index:2517104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" fillcolor="window" strokecolor="windowText" strokeweight="1pt"/>
            </w:pict>
          </mc:Fallback>
        </mc:AlternateContent>
      </w:r>
      <w:r w:rsidR="001E255C">
        <w:t xml:space="preserve">Are you still engaged in this service?  </w:t>
      </w:r>
      <w:r w:rsidR="001E255C" w:rsidRPr="00E1698E">
        <w:t xml:space="preserve">Yes </w:t>
      </w:r>
      <w:r w:rsidR="001E255C" w:rsidRPr="00E1698E">
        <w:tab/>
      </w:r>
      <w:r w:rsidR="001E255C" w:rsidRPr="00E1698E">
        <w:tab/>
        <w:t xml:space="preserve">No </w:t>
      </w:r>
    </w:p>
    <w:p w14:paraId="503C5A85" w14:textId="77777777" w:rsidR="00673E47" w:rsidRPr="001E255C" w:rsidRDefault="00673E47" w:rsidP="000220E9"/>
    <w:p w14:paraId="1532442D" w14:textId="1057113B" w:rsidR="002171FB" w:rsidRDefault="002171FB" w:rsidP="000220E9"/>
    <w:p w14:paraId="2F683E60" w14:textId="6D962996" w:rsidR="007641F5" w:rsidRPr="00DB7A3D" w:rsidRDefault="007641F5" w:rsidP="00526D69">
      <w:pPr>
        <w:pStyle w:val="Heading1"/>
      </w:pPr>
      <w:r w:rsidRPr="00DB7A3D">
        <w:t>EDUCATIONAL DETAILS</w:t>
      </w:r>
    </w:p>
    <w:p w14:paraId="4D2DBF91" w14:textId="77777777" w:rsidR="007641F5" w:rsidRPr="00E1698E" w:rsidRDefault="007641F5" w:rsidP="000220E9"/>
    <w:p w14:paraId="4B83959D" w14:textId="77777777" w:rsidR="003B2B88" w:rsidRDefault="006350D7" w:rsidP="003B2B88">
      <w:pPr>
        <w:jc w:val="center"/>
      </w:pPr>
      <w:r>
        <w:t xml:space="preserve">This section must be completed by the </w:t>
      </w:r>
      <w:r w:rsidR="003B2B88">
        <w:t>young person</w:t>
      </w:r>
    </w:p>
    <w:p w14:paraId="7AB3A07D" w14:textId="77777777" w:rsidR="003B2B88" w:rsidRDefault="003B2B88" w:rsidP="000220E9"/>
    <w:p w14:paraId="27858F41" w14:textId="77777777" w:rsidR="00A54E6D" w:rsidRPr="00E1698E" w:rsidRDefault="00A54E6D" w:rsidP="00A54E6D">
      <w:pPr>
        <w:ind w:right="90"/>
      </w:pPr>
      <w:r w:rsidRPr="00E1698E">
        <w:t>Why would you like to join NGC?</w:t>
      </w:r>
    </w:p>
    <w:p w14:paraId="49D58043" w14:textId="77777777" w:rsidR="00A54E6D" w:rsidRPr="00E1698E" w:rsidRDefault="00A54E6D" w:rsidP="00A54E6D">
      <w:pPr>
        <w:tabs>
          <w:tab w:val="right" w:leader="underscore" w:pos="10200"/>
        </w:tabs>
        <w:spacing w:before="180"/>
        <w:ind w:right="91"/>
        <w:rPr>
          <w:u w:val="single"/>
        </w:rPr>
      </w:pPr>
      <w:r w:rsidRPr="00E1698E">
        <w:rPr>
          <w:u w:val="single"/>
        </w:rPr>
        <w:tab/>
      </w:r>
    </w:p>
    <w:p w14:paraId="1EA66767" w14:textId="575DD4CB" w:rsidR="00A54E6D" w:rsidRPr="00E1698E" w:rsidRDefault="00A54E6D" w:rsidP="00A54E6D">
      <w:pPr>
        <w:tabs>
          <w:tab w:val="right" w:leader="underscore" w:pos="10200"/>
        </w:tabs>
        <w:spacing w:before="180"/>
        <w:ind w:right="91"/>
        <w:rPr>
          <w:u w:val="single"/>
        </w:rPr>
      </w:pPr>
      <w:r w:rsidRPr="00E1698E">
        <w:rPr>
          <w:u w:val="single"/>
        </w:rPr>
        <w:t>_____________________________________________________________________________________</w:t>
      </w:r>
      <w:r w:rsidR="005F014E">
        <w:rPr>
          <w:u w:val="single"/>
        </w:rPr>
        <w:t>________</w:t>
      </w:r>
    </w:p>
    <w:p w14:paraId="70D9A4D2" w14:textId="77777777" w:rsidR="00A54E6D" w:rsidRPr="00E1698E" w:rsidRDefault="00A54E6D" w:rsidP="00A54E6D">
      <w:pPr>
        <w:ind w:right="90"/>
      </w:pPr>
    </w:p>
    <w:p w14:paraId="6894F44A" w14:textId="77777777" w:rsidR="00A54E6D" w:rsidRPr="00E1698E" w:rsidRDefault="00A54E6D" w:rsidP="00A54E6D">
      <w:pPr>
        <w:ind w:right="90"/>
      </w:pPr>
      <w:r w:rsidRPr="00E1698E">
        <w:t>What do you want to achieve?</w:t>
      </w:r>
    </w:p>
    <w:p w14:paraId="356C9938" w14:textId="77777777" w:rsidR="00A54E6D" w:rsidRPr="00E1698E" w:rsidRDefault="00A54E6D" w:rsidP="00A54E6D">
      <w:pPr>
        <w:tabs>
          <w:tab w:val="right" w:leader="underscore" w:pos="10200"/>
        </w:tabs>
        <w:spacing w:before="180"/>
        <w:ind w:right="91"/>
        <w:rPr>
          <w:u w:val="single"/>
        </w:rPr>
      </w:pPr>
      <w:r w:rsidRPr="00E1698E">
        <w:rPr>
          <w:u w:val="single"/>
        </w:rPr>
        <w:tab/>
      </w:r>
    </w:p>
    <w:p w14:paraId="223EC71F" w14:textId="5B649328" w:rsidR="00A54E6D" w:rsidRPr="00E1698E" w:rsidRDefault="00A54E6D" w:rsidP="00A54E6D">
      <w:pPr>
        <w:tabs>
          <w:tab w:val="right" w:leader="underscore" w:pos="10200"/>
        </w:tabs>
        <w:spacing w:before="180"/>
        <w:ind w:right="91"/>
        <w:rPr>
          <w:u w:val="single"/>
        </w:rPr>
      </w:pPr>
      <w:r w:rsidRPr="00E1698E">
        <w:rPr>
          <w:u w:val="single"/>
        </w:rPr>
        <w:t>_____________________________________________________________________________________</w:t>
      </w:r>
      <w:r w:rsidR="005F014E">
        <w:rPr>
          <w:u w:val="single"/>
        </w:rPr>
        <w:t>________</w:t>
      </w:r>
    </w:p>
    <w:p w14:paraId="5D69B891" w14:textId="77777777" w:rsidR="00A54E6D" w:rsidRPr="00E1698E" w:rsidRDefault="00A54E6D" w:rsidP="00A54E6D">
      <w:pPr>
        <w:ind w:right="90"/>
      </w:pPr>
    </w:p>
    <w:p w14:paraId="3BDA7761" w14:textId="77777777" w:rsidR="00A54E6D" w:rsidRPr="00E1698E" w:rsidRDefault="00A54E6D" w:rsidP="00A54E6D">
      <w:pPr>
        <w:ind w:right="9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A54E6D" w:rsidRPr="00E1698E" w14:paraId="16CF2EAA" w14:textId="77777777" w:rsidTr="00C17744">
        <w:trPr>
          <w:trHeight w:val="395"/>
        </w:trPr>
        <w:tc>
          <w:tcPr>
            <w:tcW w:w="10654" w:type="dxa"/>
            <w:shd w:val="clear" w:color="auto" w:fill="D9D9D9" w:themeFill="background1" w:themeFillShade="D9"/>
          </w:tcPr>
          <w:p w14:paraId="4722A2DF" w14:textId="77777777" w:rsidR="00A54E6D" w:rsidRPr="00E1698E" w:rsidRDefault="00A54E6D" w:rsidP="00C17744">
            <w:pPr>
              <w:spacing w:before="60" w:after="60"/>
              <w:ind w:right="86"/>
              <w:rPr>
                <w:b/>
              </w:rPr>
            </w:pPr>
            <w:r w:rsidRPr="00E1698E">
              <w:rPr>
                <w:b/>
              </w:rPr>
              <w:t>Current and Previous School Enrolments</w:t>
            </w:r>
          </w:p>
        </w:tc>
      </w:tr>
    </w:tbl>
    <w:p w14:paraId="253DE795" w14:textId="77777777" w:rsidR="00A54E6D" w:rsidRPr="00E1698E" w:rsidRDefault="00A54E6D" w:rsidP="00A54E6D">
      <w:pPr>
        <w:ind w:right="90"/>
      </w:pPr>
    </w:p>
    <w:p w14:paraId="52E9FEF8" w14:textId="77777777" w:rsidR="00A54E6D" w:rsidRPr="00E1698E" w:rsidRDefault="00A54E6D" w:rsidP="00A54E6D">
      <w:pPr>
        <w:ind w:right="90"/>
        <w:rPr>
          <w:u w:val="single"/>
        </w:rPr>
      </w:pPr>
      <w:r w:rsidRPr="00E1698E">
        <w:t xml:space="preserve">Your NESA Student Number (if known): </w:t>
      </w:r>
      <w:r w:rsidRPr="00E1698E">
        <w:rPr>
          <w:u w:val="single"/>
        </w:rPr>
        <w:tab/>
      </w:r>
      <w:r w:rsidRPr="00E1698E">
        <w:rPr>
          <w:u w:val="single"/>
        </w:rPr>
        <w:tab/>
      </w:r>
      <w:r w:rsidRPr="00E1698E">
        <w:rPr>
          <w:u w:val="single"/>
        </w:rPr>
        <w:tab/>
      </w:r>
      <w:r w:rsidRPr="00E1698E">
        <w:rPr>
          <w:u w:val="single"/>
        </w:rPr>
        <w:tab/>
      </w:r>
      <w:r w:rsidRPr="00E1698E">
        <w:rPr>
          <w:u w:val="single"/>
        </w:rPr>
        <w:tab/>
      </w:r>
      <w:r w:rsidRPr="00E1698E">
        <w:rPr>
          <w:u w:val="single"/>
        </w:rPr>
        <w:tab/>
      </w:r>
    </w:p>
    <w:p w14:paraId="75E740A4" w14:textId="77777777" w:rsidR="00A54E6D" w:rsidRPr="00E1698E" w:rsidRDefault="00A54E6D" w:rsidP="00A54E6D">
      <w:pPr>
        <w:spacing w:line="360" w:lineRule="auto"/>
        <w:ind w:right="90"/>
        <w:rPr>
          <w:b/>
          <w:i/>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3"/>
        <w:gridCol w:w="1342"/>
        <w:gridCol w:w="1536"/>
        <w:gridCol w:w="915"/>
        <w:gridCol w:w="914"/>
      </w:tblGrid>
      <w:tr w:rsidR="00A54E6D" w:rsidRPr="00E1698E" w14:paraId="67DB0C2B" w14:textId="77777777" w:rsidTr="00C17744">
        <w:trPr>
          <w:cantSplit/>
          <w:trHeight w:val="173"/>
          <w:jc w:val="center"/>
        </w:trPr>
        <w:tc>
          <w:tcPr>
            <w:tcW w:w="5573" w:type="dxa"/>
            <w:vMerge w:val="restart"/>
            <w:vAlign w:val="center"/>
          </w:tcPr>
          <w:p w14:paraId="43A7B788" w14:textId="77777777" w:rsidR="00A54E6D" w:rsidRPr="00E1698E" w:rsidRDefault="00A54E6D" w:rsidP="00C17744">
            <w:pPr>
              <w:spacing w:before="40" w:after="40"/>
              <w:ind w:right="86"/>
              <w:jc w:val="center"/>
              <w:rPr>
                <w:b/>
              </w:rPr>
            </w:pPr>
            <w:r w:rsidRPr="00E1698E">
              <w:rPr>
                <w:b/>
              </w:rPr>
              <w:t>School</w:t>
            </w:r>
          </w:p>
        </w:tc>
        <w:tc>
          <w:tcPr>
            <w:tcW w:w="1342" w:type="dxa"/>
            <w:vMerge w:val="restart"/>
            <w:vAlign w:val="center"/>
          </w:tcPr>
          <w:p w14:paraId="1438C23D" w14:textId="77777777" w:rsidR="00A54E6D" w:rsidRPr="00E1698E" w:rsidRDefault="00A54E6D" w:rsidP="00C17744">
            <w:pPr>
              <w:spacing w:before="40" w:after="40"/>
              <w:ind w:right="86"/>
              <w:jc w:val="center"/>
              <w:rPr>
                <w:b/>
              </w:rPr>
            </w:pPr>
            <w:r w:rsidRPr="00E1698E">
              <w:rPr>
                <w:b/>
              </w:rPr>
              <w:t>Grade</w:t>
            </w:r>
          </w:p>
        </w:tc>
        <w:tc>
          <w:tcPr>
            <w:tcW w:w="1536" w:type="dxa"/>
            <w:vMerge w:val="restart"/>
            <w:vAlign w:val="center"/>
          </w:tcPr>
          <w:p w14:paraId="60804BDD" w14:textId="77777777" w:rsidR="00A54E6D" w:rsidRPr="00E1698E" w:rsidRDefault="00A54E6D" w:rsidP="00C17744">
            <w:pPr>
              <w:spacing w:before="40" w:after="40"/>
              <w:ind w:right="86"/>
              <w:jc w:val="center"/>
              <w:rPr>
                <w:b/>
              </w:rPr>
            </w:pPr>
            <w:r w:rsidRPr="00E1698E">
              <w:rPr>
                <w:b/>
              </w:rPr>
              <w:t>Year of last</w:t>
            </w:r>
          </w:p>
          <w:p w14:paraId="34EB55D9" w14:textId="77777777" w:rsidR="00A54E6D" w:rsidRPr="00E1698E" w:rsidRDefault="00A54E6D" w:rsidP="00C17744">
            <w:pPr>
              <w:spacing w:before="40" w:after="40"/>
              <w:ind w:right="86"/>
              <w:jc w:val="center"/>
              <w:rPr>
                <w:b/>
              </w:rPr>
            </w:pPr>
            <w:r w:rsidRPr="00E1698E">
              <w:rPr>
                <w:b/>
              </w:rPr>
              <w:t>attendance</w:t>
            </w:r>
          </w:p>
        </w:tc>
        <w:tc>
          <w:tcPr>
            <w:tcW w:w="1829" w:type="dxa"/>
            <w:gridSpan w:val="2"/>
            <w:vAlign w:val="center"/>
          </w:tcPr>
          <w:p w14:paraId="43492346" w14:textId="77777777" w:rsidR="00A54E6D" w:rsidRPr="00E1698E" w:rsidRDefault="00A54E6D" w:rsidP="00C17744">
            <w:pPr>
              <w:spacing w:before="40" w:after="40"/>
              <w:ind w:right="86"/>
              <w:jc w:val="center"/>
              <w:rPr>
                <w:b/>
              </w:rPr>
            </w:pPr>
            <w:r w:rsidRPr="00E1698E">
              <w:rPr>
                <w:b/>
              </w:rPr>
              <w:t>Completed</w:t>
            </w:r>
          </w:p>
        </w:tc>
      </w:tr>
      <w:tr w:rsidR="00A54E6D" w:rsidRPr="00E1698E" w14:paraId="3B6378A9" w14:textId="77777777" w:rsidTr="00C17744">
        <w:trPr>
          <w:cantSplit/>
          <w:trHeight w:val="172"/>
          <w:jc w:val="center"/>
        </w:trPr>
        <w:tc>
          <w:tcPr>
            <w:tcW w:w="5573" w:type="dxa"/>
            <w:vMerge/>
            <w:vAlign w:val="center"/>
          </w:tcPr>
          <w:p w14:paraId="596EC25C" w14:textId="77777777" w:rsidR="00A54E6D" w:rsidRPr="00E1698E" w:rsidRDefault="00A54E6D" w:rsidP="00C17744">
            <w:pPr>
              <w:spacing w:before="40" w:after="40"/>
              <w:ind w:right="86"/>
              <w:jc w:val="center"/>
            </w:pPr>
          </w:p>
        </w:tc>
        <w:tc>
          <w:tcPr>
            <w:tcW w:w="1342" w:type="dxa"/>
            <w:vMerge/>
            <w:vAlign w:val="center"/>
          </w:tcPr>
          <w:p w14:paraId="09231D1D" w14:textId="77777777" w:rsidR="00A54E6D" w:rsidRPr="00E1698E" w:rsidRDefault="00A54E6D" w:rsidP="00C17744">
            <w:pPr>
              <w:spacing w:before="40" w:after="40"/>
              <w:ind w:right="86"/>
              <w:jc w:val="center"/>
            </w:pPr>
          </w:p>
        </w:tc>
        <w:tc>
          <w:tcPr>
            <w:tcW w:w="1536" w:type="dxa"/>
            <w:vMerge/>
            <w:vAlign w:val="center"/>
          </w:tcPr>
          <w:p w14:paraId="2320A546" w14:textId="77777777" w:rsidR="00A54E6D" w:rsidRPr="00E1698E" w:rsidRDefault="00A54E6D" w:rsidP="00C17744">
            <w:pPr>
              <w:spacing w:before="40" w:after="40"/>
              <w:ind w:right="86"/>
              <w:jc w:val="center"/>
            </w:pPr>
          </w:p>
        </w:tc>
        <w:tc>
          <w:tcPr>
            <w:tcW w:w="915" w:type="dxa"/>
            <w:vAlign w:val="center"/>
          </w:tcPr>
          <w:p w14:paraId="367129B3" w14:textId="77777777" w:rsidR="00A54E6D" w:rsidRPr="00E1698E" w:rsidRDefault="00A54E6D" w:rsidP="00C17744">
            <w:pPr>
              <w:spacing w:before="40" w:after="40"/>
              <w:ind w:right="86"/>
              <w:jc w:val="center"/>
            </w:pPr>
            <w:r w:rsidRPr="00E1698E">
              <w:t>Yes</w:t>
            </w:r>
          </w:p>
        </w:tc>
        <w:tc>
          <w:tcPr>
            <w:tcW w:w="914" w:type="dxa"/>
            <w:vAlign w:val="center"/>
          </w:tcPr>
          <w:p w14:paraId="2E598581" w14:textId="77777777" w:rsidR="00A54E6D" w:rsidRPr="00E1698E" w:rsidRDefault="00A54E6D" w:rsidP="00C17744">
            <w:pPr>
              <w:spacing w:before="40" w:after="40"/>
              <w:ind w:right="86"/>
              <w:jc w:val="center"/>
            </w:pPr>
            <w:r w:rsidRPr="00E1698E">
              <w:t>No</w:t>
            </w:r>
          </w:p>
        </w:tc>
      </w:tr>
      <w:tr w:rsidR="00A54E6D" w:rsidRPr="00E1698E" w14:paraId="6A7E8281" w14:textId="77777777" w:rsidTr="00C17744">
        <w:trPr>
          <w:trHeight w:val="605"/>
          <w:jc w:val="center"/>
        </w:trPr>
        <w:tc>
          <w:tcPr>
            <w:tcW w:w="5573" w:type="dxa"/>
            <w:vAlign w:val="center"/>
          </w:tcPr>
          <w:p w14:paraId="7218BA37" w14:textId="77777777" w:rsidR="00A54E6D" w:rsidRPr="00E1698E" w:rsidRDefault="00A54E6D" w:rsidP="00C17744">
            <w:pPr>
              <w:spacing w:line="360" w:lineRule="auto"/>
              <w:ind w:right="90"/>
              <w:rPr>
                <w:i/>
              </w:rPr>
            </w:pPr>
          </w:p>
        </w:tc>
        <w:tc>
          <w:tcPr>
            <w:tcW w:w="1342" w:type="dxa"/>
            <w:vAlign w:val="center"/>
          </w:tcPr>
          <w:p w14:paraId="39ACD37B" w14:textId="77777777" w:rsidR="00A54E6D" w:rsidRPr="00E1698E" w:rsidRDefault="00A54E6D" w:rsidP="00C17744">
            <w:pPr>
              <w:spacing w:line="360" w:lineRule="auto"/>
              <w:ind w:right="90"/>
              <w:rPr>
                <w:i/>
              </w:rPr>
            </w:pPr>
          </w:p>
        </w:tc>
        <w:tc>
          <w:tcPr>
            <w:tcW w:w="1536" w:type="dxa"/>
            <w:vAlign w:val="center"/>
          </w:tcPr>
          <w:p w14:paraId="3639E722" w14:textId="77777777" w:rsidR="00A54E6D" w:rsidRPr="00E1698E" w:rsidRDefault="00A54E6D" w:rsidP="00C17744">
            <w:pPr>
              <w:spacing w:line="360" w:lineRule="auto"/>
              <w:ind w:right="90"/>
              <w:rPr>
                <w:i/>
              </w:rPr>
            </w:pPr>
          </w:p>
        </w:tc>
        <w:tc>
          <w:tcPr>
            <w:tcW w:w="915" w:type="dxa"/>
            <w:vAlign w:val="center"/>
          </w:tcPr>
          <w:p w14:paraId="6664C7D6" w14:textId="77777777" w:rsidR="00A54E6D" w:rsidRPr="00E1698E" w:rsidRDefault="00A54E6D" w:rsidP="00C17744">
            <w:pPr>
              <w:spacing w:line="360" w:lineRule="auto"/>
              <w:ind w:right="90"/>
              <w:rPr>
                <w:i/>
              </w:rPr>
            </w:pPr>
            <w:r w:rsidRPr="00E1698E">
              <w:rPr>
                <w:i/>
              </w:rPr>
              <w:t xml:space="preserve">    </w:t>
            </w:r>
          </w:p>
        </w:tc>
        <w:tc>
          <w:tcPr>
            <w:tcW w:w="914" w:type="dxa"/>
            <w:vAlign w:val="center"/>
          </w:tcPr>
          <w:p w14:paraId="43533755" w14:textId="77777777" w:rsidR="00A54E6D" w:rsidRPr="00E1698E" w:rsidRDefault="00A54E6D" w:rsidP="00C17744">
            <w:pPr>
              <w:spacing w:line="360" w:lineRule="auto"/>
              <w:ind w:right="90"/>
              <w:rPr>
                <w:i/>
              </w:rPr>
            </w:pPr>
          </w:p>
        </w:tc>
      </w:tr>
      <w:tr w:rsidR="00A54E6D" w:rsidRPr="00E1698E" w14:paraId="23B863DD" w14:textId="77777777" w:rsidTr="00C17744">
        <w:trPr>
          <w:trHeight w:val="627"/>
          <w:jc w:val="center"/>
        </w:trPr>
        <w:tc>
          <w:tcPr>
            <w:tcW w:w="5573" w:type="dxa"/>
          </w:tcPr>
          <w:p w14:paraId="12618BC6" w14:textId="77777777" w:rsidR="00A54E6D" w:rsidRPr="00E1698E" w:rsidRDefault="00A54E6D" w:rsidP="00C17744">
            <w:pPr>
              <w:spacing w:before="160"/>
            </w:pPr>
          </w:p>
        </w:tc>
        <w:tc>
          <w:tcPr>
            <w:tcW w:w="1342" w:type="dxa"/>
          </w:tcPr>
          <w:p w14:paraId="433BD68A" w14:textId="77777777" w:rsidR="00A54E6D" w:rsidRPr="00E1698E" w:rsidRDefault="00A54E6D" w:rsidP="00C17744">
            <w:pPr>
              <w:spacing w:before="160"/>
            </w:pPr>
          </w:p>
        </w:tc>
        <w:tc>
          <w:tcPr>
            <w:tcW w:w="1536" w:type="dxa"/>
          </w:tcPr>
          <w:p w14:paraId="69A23B08" w14:textId="77777777" w:rsidR="00A54E6D" w:rsidRPr="00E1698E" w:rsidRDefault="00A54E6D" w:rsidP="00C17744">
            <w:pPr>
              <w:spacing w:before="160"/>
            </w:pPr>
          </w:p>
        </w:tc>
        <w:tc>
          <w:tcPr>
            <w:tcW w:w="915" w:type="dxa"/>
          </w:tcPr>
          <w:p w14:paraId="0FBF8604" w14:textId="77777777" w:rsidR="00A54E6D" w:rsidRPr="00E1698E" w:rsidRDefault="00A54E6D" w:rsidP="00C17744">
            <w:pPr>
              <w:spacing w:before="160"/>
            </w:pPr>
          </w:p>
        </w:tc>
        <w:tc>
          <w:tcPr>
            <w:tcW w:w="914" w:type="dxa"/>
          </w:tcPr>
          <w:p w14:paraId="4184EE57" w14:textId="77777777" w:rsidR="00A54E6D" w:rsidRPr="00E1698E" w:rsidRDefault="00A54E6D" w:rsidP="00C17744">
            <w:pPr>
              <w:spacing w:before="160"/>
            </w:pPr>
          </w:p>
        </w:tc>
      </w:tr>
      <w:tr w:rsidR="00A54E6D" w:rsidRPr="00E1698E" w14:paraId="15FEB9DA" w14:textId="77777777" w:rsidTr="00C17744">
        <w:trPr>
          <w:trHeight w:val="697"/>
          <w:jc w:val="center"/>
        </w:trPr>
        <w:tc>
          <w:tcPr>
            <w:tcW w:w="5573" w:type="dxa"/>
          </w:tcPr>
          <w:p w14:paraId="73DBCA1B" w14:textId="77777777" w:rsidR="00A54E6D" w:rsidRPr="00E1698E" w:rsidRDefault="00A54E6D" w:rsidP="00C17744">
            <w:pPr>
              <w:spacing w:before="160"/>
            </w:pPr>
          </w:p>
        </w:tc>
        <w:tc>
          <w:tcPr>
            <w:tcW w:w="1342" w:type="dxa"/>
          </w:tcPr>
          <w:p w14:paraId="51E5702F" w14:textId="77777777" w:rsidR="00A54E6D" w:rsidRPr="00E1698E" w:rsidRDefault="00A54E6D" w:rsidP="00C17744">
            <w:pPr>
              <w:spacing w:before="160"/>
            </w:pPr>
          </w:p>
        </w:tc>
        <w:tc>
          <w:tcPr>
            <w:tcW w:w="1536" w:type="dxa"/>
          </w:tcPr>
          <w:p w14:paraId="6A0D9702" w14:textId="77777777" w:rsidR="00A54E6D" w:rsidRPr="00E1698E" w:rsidRDefault="00A54E6D" w:rsidP="00C17744">
            <w:pPr>
              <w:spacing w:before="160"/>
            </w:pPr>
          </w:p>
        </w:tc>
        <w:tc>
          <w:tcPr>
            <w:tcW w:w="915" w:type="dxa"/>
          </w:tcPr>
          <w:p w14:paraId="2667230F" w14:textId="77777777" w:rsidR="00A54E6D" w:rsidRPr="00E1698E" w:rsidRDefault="00A54E6D" w:rsidP="00C17744">
            <w:pPr>
              <w:spacing w:before="160"/>
            </w:pPr>
          </w:p>
        </w:tc>
        <w:tc>
          <w:tcPr>
            <w:tcW w:w="914" w:type="dxa"/>
          </w:tcPr>
          <w:p w14:paraId="5DB8CF8A" w14:textId="77777777" w:rsidR="00A54E6D" w:rsidRPr="00E1698E" w:rsidRDefault="00A54E6D" w:rsidP="00C17744">
            <w:pPr>
              <w:spacing w:before="160"/>
            </w:pPr>
          </w:p>
        </w:tc>
      </w:tr>
    </w:tbl>
    <w:p w14:paraId="682C9611" w14:textId="77777777" w:rsidR="00A54E6D" w:rsidRPr="00E1698E" w:rsidRDefault="00A54E6D" w:rsidP="00A54E6D">
      <w:pPr>
        <w:ind w:right="90"/>
      </w:pPr>
    </w:p>
    <w:p w14:paraId="1185FB05" w14:textId="48975090" w:rsidR="00A54E6D" w:rsidRPr="00E1698E" w:rsidRDefault="00A54E6D" w:rsidP="00A54E6D">
      <w:pPr>
        <w:ind w:right="90"/>
      </w:pPr>
      <w:r w:rsidRPr="00E1698E">
        <w:t>If enrolling into year 11 or 12, what were your previous school subjects?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C0224">
        <w:t>_</w:t>
      </w:r>
    </w:p>
    <w:p w14:paraId="5BFBB76C" w14:textId="77777777" w:rsidR="00A54E6D" w:rsidRPr="00E1698E" w:rsidRDefault="00A54E6D" w:rsidP="00A54E6D">
      <w:pPr>
        <w:ind w:right="90"/>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A54E6D" w:rsidRPr="00E1698E" w14:paraId="5BBDFDED" w14:textId="77777777" w:rsidTr="00C17744">
        <w:trPr>
          <w:trHeight w:val="395"/>
        </w:trPr>
        <w:tc>
          <w:tcPr>
            <w:tcW w:w="10387" w:type="dxa"/>
            <w:shd w:val="clear" w:color="auto" w:fill="BFBFBF" w:themeFill="background1" w:themeFillShade="BF"/>
          </w:tcPr>
          <w:p w14:paraId="62B88472" w14:textId="77777777" w:rsidR="00A54E6D" w:rsidRPr="00E1698E" w:rsidRDefault="00A54E6D" w:rsidP="00C17744">
            <w:pPr>
              <w:spacing w:before="60" w:after="60"/>
              <w:ind w:right="86"/>
              <w:rPr>
                <w:b/>
              </w:rPr>
            </w:pPr>
            <w:r w:rsidRPr="00E1698E">
              <w:rPr>
                <w:b/>
              </w:rPr>
              <w:t>Other training or employment – if applicable</w:t>
            </w:r>
          </w:p>
        </w:tc>
      </w:tr>
    </w:tbl>
    <w:p w14:paraId="22C3583F" w14:textId="77777777" w:rsidR="00A54E6D" w:rsidRPr="00E1698E" w:rsidRDefault="00A54E6D" w:rsidP="00A54E6D">
      <w:pPr>
        <w:ind w:right="90"/>
      </w:pPr>
    </w:p>
    <w:tbl>
      <w:tblPr>
        <w:tblW w:w="495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2"/>
        <w:gridCol w:w="2992"/>
        <w:gridCol w:w="3262"/>
        <w:gridCol w:w="1514"/>
        <w:gridCol w:w="1395"/>
      </w:tblGrid>
      <w:tr w:rsidR="00A54E6D" w:rsidRPr="00E1698E" w14:paraId="1D4A689C" w14:textId="77777777" w:rsidTr="00C17744">
        <w:tc>
          <w:tcPr>
            <w:tcW w:w="528" w:type="pct"/>
            <w:vAlign w:val="center"/>
          </w:tcPr>
          <w:p w14:paraId="3B1D38FC" w14:textId="77777777" w:rsidR="00A54E6D" w:rsidRPr="00E1698E" w:rsidRDefault="00A54E6D" w:rsidP="00C17744">
            <w:pPr>
              <w:spacing w:line="360" w:lineRule="auto"/>
              <w:ind w:right="90"/>
              <w:rPr>
                <w:b/>
              </w:rPr>
            </w:pPr>
            <w:r w:rsidRPr="00E1698E">
              <w:rPr>
                <w:b/>
              </w:rPr>
              <w:t>Year</w:t>
            </w:r>
          </w:p>
        </w:tc>
        <w:tc>
          <w:tcPr>
            <w:tcW w:w="1460" w:type="pct"/>
            <w:vAlign w:val="center"/>
          </w:tcPr>
          <w:p w14:paraId="6B1FFC0D" w14:textId="77777777" w:rsidR="00A54E6D" w:rsidRPr="00E1698E" w:rsidRDefault="00A54E6D" w:rsidP="00C17744">
            <w:pPr>
              <w:spacing w:line="360" w:lineRule="auto"/>
              <w:ind w:right="90"/>
              <w:rPr>
                <w:b/>
              </w:rPr>
            </w:pPr>
            <w:r w:rsidRPr="00E1698E">
              <w:rPr>
                <w:b/>
              </w:rPr>
              <w:t>Place of Employment/ Training</w:t>
            </w:r>
          </w:p>
        </w:tc>
        <w:tc>
          <w:tcPr>
            <w:tcW w:w="1592" w:type="pct"/>
            <w:vAlign w:val="center"/>
          </w:tcPr>
          <w:p w14:paraId="45157D20" w14:textId="77777777" w:rsidR="00A54E6D" w:rsidRPr="00E1698E" w:rsidRDefault="00A54E6D" w:rsidP="00C17744">
            <w:pPr>
              <w:spacing w:line="360" w:lineRule="auto"/>
              <w:ind w:right="90"/>
              <w:rPr>
                <w:b/>
              </w:rPr>
            </w:pPr>
            <w:r w:rsidRPr="00E1698E">
              <w:rPr>
                <w:b/>
              </w:rPr>
              <w:t>Role/ Duties</w:t>
            </w:r>
          </w:p>
        </w:tc>
        <w:tc>
          <w:tcPr>
            <w:tcW w:w="739" w:type="pct"/>
            <w:vAlign w:val="center"/>
          </w:tcPr>
          <w:p w14:paraId="646E1EF2" w14:textId="77777777" w:rsidR="00A54E6D" w:rsidRPr="00E1698E" w:rsidRDefault="00A54E6D" w:rsidP="00C17744">
            <w:pPr>
              <w:ind w:right="90"/>
              <w:jc w:val="center"/>
              <w:rPr>
                <w:b/>
              </w:rPr>
            </w:pPr>
            <w:r w:rsidRPr="00E1698E">
              <w:rPr>
                <w:b/>
              </w:rPr>
              <w:t>Completed Y/N</w:t>
            </w:r>
          </w:p>
        </w:tc>
        <w:tc>
          <w:tcPr>
            <w:tcW w:w="681" w:type="pct"/>
            <w:vAlign w:val="center"/>
          </w:tcPr>
          <w:p w14:paraId="6FA62073" w14:textId="77777777" w:rsidR="00A54E6D" w:rsidRPr="00E1698E" w:rsidRDefault="00A54E6D" w:rsidP="00C17744">
            <w:pPr>
              <w:ind w:right="90"/>
              <w:jc w:val="center"/>
              <w:rPr>
                <w:b/>
              </w:rPr>
            </w:pPr>
            <w:r w:rsidRPr="00E1698E">
              <w:rPr>
                <w:b/>
              </w:rPr>
              <w:t>Ongoing</w:t>
            </w:r>
          </w:p>
          <w:p w14:paraId="5337C341" w14:textId="77777777" w:rsidR="00A54E6D" w:rsidRPr="00E1698E" w:rsidRDefault="00A54E6D" w:rsidP="00C17744">
            <w:pPr>
              <w:ind w:right="90"/>
              <w:jc w:val="center"/>
              <w:rPr>
                <w:b/>
              </w:rPr>
            </w:pPr>
            <w:r w:rsidRPr="00E1698E">
              <w:rPr>
                <w:b/>
              </w:rPr>
              <w:t>Y/N</w:t>
            </w:r>
          </w:p>
        </w:tc>
      </w:tr>
      <w:tr w:rsidR="00A54E6D" w:rsidRPr="00E1698E" w14:paraId="53C78586" w14:textId="77777777" w:rsidTr="00C17744">
        <w:trPr>
          <w:trHeight w:val="576"/>
        </w:trPr>
        <w:tc>
          <w:tcPr>
            <w:tcW w:w="528" w:type="pct"/>
          </w:tcPr>
          <w:p w14:paraId="4A9BF3E6" w14:textId="77777777" w:rsidR="00A54E6D" w:rsidRPr="00E1698E" w:rsidRDefault="00A54E6D" w:rsidP="00C17744">
            <w:pPr>
              <w:spacing w:line="360" w:lineRule="auto"/>
              <w:ind w:right="90"/>
            </w:pPr>
          </w:p>
        </w:tc>
        <w:tc>
          <w:tcPr>
            <w:tcW w:w="1460" w:type="pct"/>
          </w:tcPr>
          <w:p w14:paraId="5BE8A67B" w14:textId="77777777" w:rsidR="00A54E6D" w:rsidRPr="00E1698E" w:rsidRDefault="00A54E6D" w:rsidP="00C17744">
            <w:pPr>
              <w:spacing w:line="360" w:lineRule="auto"/>
              <w:ind w:right="90"/>
            </w:pPr>
          </w:p>
        </w:tc>
        <w:tc>
          <w:tcPr>
            <w:tcW w:w="1592" w:type="pct"/>
          </w:tcPr>
          <w:p w14:paraId="0747940E" w14:textId="77777777" w:rsidR="00A54E6D" w:rsidRPr="00E1698E" w:rsidRDefault="00A54E6D" w:rsidP="00C17744">
            <w:pPr>
              <w:spacing w:line="360" w:lineRule="auto"/>
              <w:ind w:right="90"/>
            </w:pPr>
          </w:p>
        </w:tc>
        <w:tc>
          <w:tcPr>
            <w:tcW w:w="739" w:type="pct"/>
          </w:tcPr>
          <w:p w14:paraId="6007889E" w14:textId="77777777" w:rsidR="00A54E6D" w:rsidRPr="00E1698E" w:rsidRDefault="00A54E6D" w:rsidP="00C17744">
            <w:pPr>
              <w:spacing w:line="360" w:lineRule="auto"/>
              <w:ind w:right="90"/>
            </w:pPr>
          </w:p>
        </w:tc>
        <w:tc>
          <w:tcPr>
            <w:tcW w:w="681" w:type="pct"/>
          </w:tcPr>
          <w:p w14:paraId="1C1103B2" w14:textId="77777777" w:rsidR="00A54E6D" w:rsidRPr="00E1698E" w:rsidRDefault="00A54E6D" w:rsidP="00C17744">
            <w:pPr>
              <w:spacing w:line="360" w:lineRule="auto"/>
              <w:ind w:right="90"/>
            </w:pPr>
          </w:p>
        </w:tc>
      </w:tr>
      <w:tr w:rsidR="00A54E6D" w:rsidRPr="00E1698E" w14:paraId="505F086B" w14:textId="77777777" w:rsidTr="00C17744">
        <w:trPr>
          <w:trHeight w:val="576"/>
        </w:trPr>
        <w:tc>
          <w:tcPr>
            <w:tcW w:w="528" w:type="pct"/>
          </w:tcPr>
          <w:p w14:paraId="285A58EC" w14:textId="77777777" w:rsidR="00A54E6D" w:rsidRPr="00E1698E" w:rsidRDefault="00A54E6D" w:rsidP="00C17744">
            <w:pPr>
              <w:spacing w:line="360" w:lineRule="auto"/>
              <w:ind w:right="90"/>
            </w:pPr>
          </w:p>
        </w:tc>
        <w:tc>
          <w:tcPr>
            <w:tcW w:w="1460" w:type="pct"/>
          </w:tcPr>
          <w:p w14:paraId="2D121726" w14:textId="77777777" w:rsidR="00A54E6D" w:rsidRPr="00E1698E" w:rsidRDefault="00A54E6D" w:rsidP="00C17744">
            <w:pPr>
              <w:spacing w:line="360" w:lineRule="auto"/>
              <w:ind w:right="90"/>
            </w:pPr>
          </w:p>
        </w:tc>
        <w:tc>
          <w:tcPr>
            <w:tcW w:w="1592" w:type="pct"/>
          </w:tcPr>
          <w:p w14:paraId="2A0ED63C" w14:textId="77777777" w:rsidR="00A54E6D" w:rsidRPr="00E1698E" w:rsidRDefault="00A54E6D" w:rsidP="00C17744">
            <w:pPr>
              <w:spacing w:line="360" w:lineRule="auto"/>
              <w:ind w:right="90"/>
            </w:pPr>
          </w:p>
        </w:tc>
        <w:tc>
          <w:tcPr>
            <w:tcW w:w="739" w:type="pct"/>
          </w:tcPr>
          <w:p w14:paraId="163D95F0" w14:textId="77777777" w:rsidR="00A54E6D" w:rsidRPr="00E1698E" w:rsidRDefault="00A54E6D" w:rsidP="00C17744">
            <w:pPr>
              <w:spacing w:line="360" w:lineRule="auto"/>
              <w:ind w:right="90"/>
            </w:pPr>
          </w:p>
        </w:tc>
        <w:tc>
          <w:tcPr>
            <w:tcW w:w="681" w:type="pct"/>
          </w:tcPr>
          <w:p w14:paraId="53ADDF5E" w14:textId="77777777" w:rsidR="00A54E6D" w:rsidRPr="00E1698E" w:rsidRDefault="00A54E6D" w:rsidP="00C17744">
            <w:pPr>
              <w:spacing w:line="360" w:lineRule="auto"/>
              <w:ind w:right="90"/>
            </w:pPr>
          </w:p>
        </w:tc>
      </w:tr>
      <w:tr w:rsidR="00A54E6D" w:rsidRPr="00E1698E" w14:paraId="61B2D30F" w14:textId="77777777" w:rsidTr="00C17744">
        <w:trPr>
          <w:trHeight w:val="576"/>
        </w:trPr>
        <w:tc>
          <w:tcPr>
            <w:tcW w:w="528" w:type="pct"/>
          </w:tcPr>
          <w:p w14:paraId="68D2C098" w14:textId="77777777" w:rsidR="00A54E6D" w:rsidRPr="00E1698E" w:rsidRDefault="00A54E6D" w:rsidP="00C17744">
            <w:pPr>
              <w:spacing w:line="360" w:lineRule="auto"/>
              <w:ind w:right="90"/>
            </w:pPr>
          </w:p>
        </w:tc>
        <w:tc>
          <w:tcPr>
            <w:tcW w:w="1460" w:type="pct"/>
          </w:tcPr>
          <w:p w14:paraId="78336B3F" w14:textId="77777777" w:rsidR="00A54E6D" w:rsidRPr="00E1698E" w:rsidRDefault="00A54E6D" w:rsidP="00C17744">
            <w:pPr>
              <w:spacing w:line="360" w:lineRule="auto"/>
              <w:ind w:right="90"/>
            </w:pPr>
          </w:p>
        </w:tc>
        <w:tc>
          <w:tcPr>
            <w:tcW w:w="1592" w:type="pct"/>
          </w:tcPr>
          <w:p w14:paraId="67A63C88" w14:textId="77777777" w:rsidR="00A54E6D" w:rsidRPr="00E1698E" w:rsidRDefault="00A54E6D" w:rsidP="00C17744">
            <w:pPr>
              <w:spacing w:line="360" w:lineRule="auto"/>
              <w:ind w:right="90"/>
            </w:pPr>
          </w:p>
        </w:tc>
        <w:tc>
          <w:tcPr>
            <w:tcW w:w="739" w:type="pct"/>
          </w:tcPr>
          <w:p w14:paraId="6F6D15EE" w14:textId="77777777" w:rsidR="00A54E6D" w:rsidRPr="00E1698E" w:rsidRDefault="00A54E6D" w:rsidP="00C17744">
            <w:pPr>
              <w:spacing w:line="360" w:lineRule="auto"/>
              <w:ind w:right="90"/>
            </w:pPr>
          </w:p>
        </w:tc>
        <w:tc>
          <w:tcPr>
            <w:tcW w:w="681" w:type="pct"/>
          </w:tcPr>
          <w:p w14:paraId="46EF3436" w14:textId="77777777" w:rsidR="00A54E6D" w:rsidRPr="00E1698E" w:rsidRDefault="00A54E6D" w:rsidP="00C17744">
            <w:pPr>
              <w:spacing w:line="360" w:lineRule="auto"/>
              <w:ind w:right="90"/>
            </w:pPr>
          </w:p>
        </w:tc>
      </w:tr>
    </w:tbl>
    <w:p w14:paraId="2457BF51" w14:textId="77777777" w:rsidR="00A54E6D" w:rsidRPr="00E1698E" w:rsidRDefault="00A54E6D" w:rsidP="00A54E6D">
      <w:pPr>
        <w:ind w:right="90"/>
      </w:pPr>
    </w:p>
    <w:p w14:paraId="55534A3C" w14:textId="77777777" w:rsidR="00A54E6D" w:rsidRPr="00E1698E" w:rsidRDefault="00A54E6D" w:rsidP="00A54E6D">
      <w:pPr>
        <w:tabs>
          <w:tab w:val="left" w:pos="6630"/>
        </w:tabs>
        <w:ind w:right="90"/>
        <w:rPr>
          <w:b/>
          <w:u w:val="single"/>
        </w:rPr>
      </w:pPr>
    </w:p>
    <w:p w14:paraId="511C4629" w14:textId="5324DB29" w:rsidR="007641F5" w:rsidRPr="00E1698E" w:rsidRDefault="007641F5" w:rsidP="000220E9">
      <w:pPr>
        <w:sectPr w:rsidR="007641F5" w:rsidRPr="00E1698E" w:rsidSect="00FD0B9D">
          <w:headerReference w:type="default" r:id="rId11"/>
          <w:footerReference w:type="default" r:id="rId12"/>
          <w:headerReference w:type="first" r:id="rId13"/>
          <w:footerReference w:type="first" r:id="rId14"/>
          <w:pgSz w:w="11907" w:h="16840" w:code="9"/>
          <w:pgMar w:top="1140" w:right="992" w:bottom="289" w:left="6" w:header="709" w:footer="709" w:gutter="561"/>
          <w:cols w:space="708"/>
          <w:titlePg/>
          <w:docGrid w:linePitch="360"/>
        </w:sectPr>
      </w:pPr>
    </w:p>
    <w:p w14:paraId="129A2E93" w14:textId="77777777" w:rsidR="00A855F9" w:rsidRPr="00A855F9" w:rsidRDefault="00C55557" w:rsidP="00526D69">
      <w:pPr>
        <w:pStyle w:val="Heading1"/>
        <w:rPr>
          <w:rFonts w:eastAsia="Arial"/>
          <w:szCs w:val="24"/>
        </w:rPr>
      </w:pPr>
      <w:r>
        <w:rPr>
          <w:rFonts w:eastAsia="Calibri"/>
        </w:rPr>
        <w:lastRenderedPageBreak/>
        <w:t xml:space="preserve">REQUEST FOR INFORMATION - </w:t>
      </w:r>
      <w:r>
        <w:rPr>
          <w:rFonts w:eastAsia="Calibri"/>
          <w:i/>
        </w:rPr>
        <w:t>SCHOOL VERIFICATION</w:t>
      </w:r>
      <w:r>
        <w:t xml:space="preserve"> </w:t>
      </w:r>
    </w:p>
    <w:p w14:paraId="0C502184" w14:textId="40C82DB3" w:rsidR="00C55557" w:rsidRPr="00A855F9" w:rsidRDefault="00C55557" w:rsidP="00A855F9">
      <w:pPr>
        <w:jc w:val="center"/>
        <w:rPr>
          <w:rFonts w:eastAsia="Arial"/>
          <w:szCs w:val="24"/>
        </w:rPr>
      </w:pPr>
      <w:r w:rsidRPr="00A855F9">
        <w:rPr>
          <w:rFonts w:eastAsia="Calibri"/>
        </w:rPr>
        <w:t>(</w:t>
      </w:r>
      <w:r w:rsidR="00A855F9" w:rsidRPr="00A855F9">
        <w:rPr>
          <w:rFonts w:eastAsia="Calibri"/>
        </w:rPr>
        <w:t>To be c</w:t>
      </w:r>
      <w:r w:rsidRPr="00A855F9">
        <w:rPr>
          <w:rFonts w:eastAsia="Calibri"/>
        </w:rPr>
        <w:t>ompleted by your current or last school)</w:t>
      </w:r>
    </w:p>
    <w:p w14:paraId="79227760" w14:textId="77777777" w:rsidR="00C55557" w:rsidRDefault="00C55557" w:rsidP="00C55557">
      <w:pPr>
        <w:spacing w:line="259" w:lineRule="auto"/>
      </w:pPr>
      <w:r>
        <w:rPr>
          <w:rFonts w:ascii="Calibri" w:eastAsia="Calibri" w:hAnsi="Calibri" w:cs="Calibri"/>
          <w:b/>
        </w:rPr>
        <w:t xml:space="preserve"> </w:t>
      </w:r>
    </w:p>
    <w:p w14:paraId="3A4AA772" w14:textId="77777777" w:rsidR="00C55557" w:rsidRDefault="00C55557" w:rsidP="00C55557">
      <w:r>
        <w:rPr>
          <w:rFonts w:ascii="Calibri" w:eastAsia="Calibri" w:hAnsi="Calibri" w:cs="Calibri"/>
          <w:b/>
        </w:rPr>
        <w:t>Student Name</w:t>
      </w:r>
      <w:r>
        <w:t xml:space="preserve"> _______________________________ </w:t>
      </w:r>
      <w:r>
        <w:rPr>
          <w:rFonts w:ascii="Calibri" w:eastAsia="Calibri" w:hAnsi="Calibri" w:cs="Calibri"/>
          <w:b/>
        </w:rPr>
        <w:t>DOB</w:t>
      </w:r>
      <w:r>
        <w:t xml:space="preserve"> _____________ </w:t>
      </w:r>
    </w:p>
    <w:p w14:paraId="5D0686C5" w14:textId="77777777" w:rsidR="00C55557" w:rsidRDefault="00C55557" w:rsidP="00C55557">
      <w:pPr>
        <w:spacing w:line="259" w:lineRule="auto"/>
      </w:pPr>
      <w:r>
        <w:t xml:space="preserve"> </w:t>
      </w:r>
    </w:p>
    <w:p w14:paraId="5E6D22E9" w14:textId="77777777" w:rsidR="00C55557" w:rsidRDefault="00C55557" w:rsidP="00C55557">
      <w:pPr>
        <w:spacing w:after="355"/>
      </w:pPr>
      <w:r>
        <w:rPr>
          <w:rFonts w:ascii="Calibri" w:eastAsia="Calibri" w:hAnsi="Calibri" w:cs="Calibri"/>
          <w:b/>
        </w:rPr>
        <w:t>School Name</w:t>
      </w:r>
      <w:r>
        <w:t xml:space="preserve"> ________________________________ </w:t>
      </w:r>
      <w:r>
        <w:rPr>
          <w:rFonts w:ascii="Calibri" w:eastAsia="Calibri" w:hAnsi="Calibri" w:cs="Calibri"/>
          <w:b/>
        </w:rPr>
        <w:t>Year</w:t>
      </w:r>
      <w:r>
        <w:t xml:space="preserve"> _______           </w:t>
      </w:r>
      <w:r>
        <w:rPr>
          <w:rFonts w:ascii="Calibri" w:eastAsia="Calibri" w:hAnsi="Calibri" w:cs="Calibri"/>
          <w:b/>
        </w:rPr>
        <w:t>ATSI</w:t>
      </w:r>
      <w:r>
        <w:t xml:space="preserve">    Y / N        </w:t>
      </w:r>
      <w:r>
        <w:rPr>
          <w:rFonts w:ascii="Calibri" w:eastAsia="Calibri" w:hAnsi="Calibri" w:cs="Calibri"/>
          <w:b/>
        </w:rPr>
        <w:t>EALD</w:t>
      </w:r>
      <w:r>
        <w:t xml:space="preserve">    Y / N </w:t>
      </w:r>
    </w:p>
    <w:p w14:paraId="1BE11B57" w14:textId="77777777" w:rsidR="00C55557" w:rsidRDefault="00C55557" w:rsidP="00C55557">
      <w:pPr>
        <w:spacing w:line="259" w:lineRule="auto"/>
        <w:ind w:left="-5"/>
      </w:pPr>
      <w:r>
        <w:rPr>
          <w:rFonts w:ascii="Calibri" w:eastAsia="Calibri" w:hAnsi="Calibri" w:cs="Calibri"/>
          <w:b/>
        </w:rPr>
        <w:t>DATE OF ENROLMENT REQUEST / APPLICATION</w:t>
      </w:r>
      <w:r>
        <w:t xml:space="preserve"> _______________ </w:t>
      </w:r>
    </w:p>
    <w:p w14:paraId="25E29227" w14:textId="77777777" w:rsidR="00C55557" w:rsidRDefault="00C55557" w:rsidP="00C55557">
      <w:pPr>
        <w:spacing w:after="57" w:line="259" w:lineRule="auto"/>
      </w:pPr>
      <w:r>
        <w:rPr>
          <w:rFonts w:ascii="Arial" w:eastAsia="Arial" w:hAnsi="Arial" w:cs="Arial"/>
        </w:rPr>
        <w:t xml:space="preserve"> </w:t>
      </w:r>
    </w:p>
    <w:p w14:paraId="000DA8D4" w14:textId="77777777" w:rsidR="00C55557" w:rsidRDefault="00C55557" w:rsidP="00A81A09">
      <w:pPr>
        <w:spacing w:line="300" w:lineRule="auto"/>
      </w:pPr>
      <w:r>
        <w:t xml:space="preserve">Dear Colleague, </w:t>
      </w:r>
    </w:p>
    <w:p w14:paraId="53F40B3B" w14:textId="77777777" w:rsidR="00A81A09" w:rsidRDefault="00A81A09" w:rsidP="00A81A09">
      <w:pPr>
        <w:spacing w:after="213" w:line="300" w:lineRule="auto"/>
      </w:pPr>
    </w:p>
    <w:p w14:paraId="27128B82" w14:textId="071BE385" w:rsidR="00C55557" w:rsidRDefault="00C55557" w:rsidP="00A81A09">
      <w:pPr>
        <w:spacing w:after="213" w:line="300" w:lineRule="auto"/>
      </w:pPr>
      <w:r>
        <w:t xml:space="preserve">We have received an Enrolment Request from the above-mentioned student.  To assist us to conduct an assessment and ensure the required support for the student is provided in the context of enrolment, please complete the following form, supply all relevant and available information and provide documentation about the student’s behaviour and disciplinary history. Thank You.  </w:t>
      </w:r>
    </w:p>
    <w:p w14:paraId="0D7EC070" w14:textId="77777777" w:rsidR="00C55557" w:rsidRDefault="00C55557" w:rsidP="00A81A09">
      <w:pPr>
        <w:spacing w:after="459" w:line="300" w:lineRule="auto"/>
      </w:pPr>
      <w:r>
        <w:t>Andrea Cingi (Principal)</w:t>
      </w:r>
      <w:r>
        <w:rPr>
          <w:rFonts w:ascii="Arial" w:eastAsia="Arial" w:hAnsi="Arial" w:cs="Arial"/>
        </w:rPr>
        <w:t xml:space="preserve"> </w:t>
      </w:r>
    </w:p>
    <w:p w14:paraId="7B0F5F3A" w14:textId="77777777" w:rsidR="00370B69" w:rsidRDefault="00370B69" w:rsidP="00C55557">
      <w:pPr>
        <w:spacing w:after="171"/>
      </w:pPr>
    </w:p>
    <w:p w14:paraId="52A9515E" w14:textId="5A43EE07" w:rsidR="00C55557" w:rsidRDefault="00C55557" w:rsidP="00A81A09">
      <w:pPr>
        <w:spacing w:after="120" w:line="300" w:lineRule="auto"/>
      </w:pPr>
      <w:r>
        <w:t xml:space="preserve">NESA Student Number: ___________________________ </w:t>
      </w:r>
    </w:p>
    <w:p w14:paraId="44A36455" w14:textId="77777777" w:rsidR="00C55557" w:rsidRDefault="00C55557" w:rsidP="00A81A09">
      <w:pPr>
        <w:spacing w:after="120" w:line="300" w:lineRule="auto"/>
      </w:pPr>
      <w:r>
        <w:t xml:space="preserve">School Contact Person: ___________________________ Contact Number: ______________________ </w:t>
      </w:r>
    </w:p>
    <w:p w14:paraId="4B4CDAE8" w14:textId="77777777" w:rsidR="00C55557" w:rsidRDefault="00C55557" w:rsidP="00A81A09">
      <w:pPr>
        <w:spacing w:after="120" w:line="300" w:lineRule="auto"/>
      </w:pPr>
      <w:r>
        <w:t>Email: _____________________________________________________________</w:t>
      </w:r>
      <w:r>
        <w:rPr>
          <w:rFonts w:ascii="Arial" w:eastAsia="Arial" w:hAnsi="Arial" w:cs="Arial"/>
        </w:rPr>
        <w:t xml:space="preserve"> </w:t>
      </w:r>
    </w:p>
    <w:p w14:paraId="4D232FDF" w14:textId="77777777" w:rsidR="00A81A09" w:rsidRDefault="00A81A09" w:rsidP="00A81A09">
      <w:pPr>
        <w:spacing w:after="120" w:line="300" w:lineRule="auto"/>
        <w:ind w:right="588"/>
      </w:pPr>
    </w:p>
    <w:p w14:paraId="5E76E1CD" w14:textId="79264B49" w:rsidR="00C55557" w:rsidRDefault="00C55557" w:rsidP="00A81A09">
      <w:pPr>
        <w:spacing w:after="120" w:line="300" w:lineRule="auto"/>
        <w:ind w:right="588"/>
      </w:pPr>
      <w:r>
        <w:t>Did the student complete year 8, 9, or 10?  If yes, please indicate the last year level: _______</w:t>
      </w:r>
    </w:p>
    <w:tbl>
      <w:tblPr>
        <w:tblStyle w:val="TableGrid"/>
        <w:tblpPr w:leftFromText="180" w:rightFromText="180" w:vertAnchor="text" w:horzAnchor="margin" w:tblpY="1011"/>
        <w:tblW w:w="10250" w:type="dxa"/>
        <w:tblLook w:val="04A0" w:firstRow="1" w:lastRow="0" w:firstColumn="1" w:lastColumn="0" w:noHBand="0" w:noVBand="1"/>
      </w:tblPr>
      <w:tblGrid>
        <w:gridCol w:w="4700"/>
        <w:gridCol w:w="1190"/>
        <w:gridCol w:w="3178"/>
        <w:gridCol w:w="1182"/>
      </w:tblGrid>
      <w:tr w:rsidR="00C55557" w:rsidRPr="00810810" w14:paraId="248913A0" w14:textId="77777777" w:rsidTr="00A81A09">
        <w:tc>
          <w:tcPr>
            <w:tcW w:w="4700" w:type="dxa"/>
          </w:tcPr>
          <w:p w14:paraId="11C1686A" w14:textId="77777777" w:rsidR="00C55557" w:rsidRPr="00810810" w:rsidRDefault="00C55557" w:rsidP="00A81A09">
            <w:pPr>
              <w:spacing w:after="120" w:line="300" w:lineRule="auto"/>
              <w:ind w:right="588"/>
              <w:rPr>
                <w:b/>
                <w:bCs/>
                <w:sz w:val="22"/>
                <w:szCs w:val="22"/>
              </w:rPr>
            </w:pPr>
            <w:r w:rsidRPr="00810810">
              <w:rPr>
                <w:b/>
                <w:bCs/>
                <w:sz w:val="22"/>
                <w:szCs w:val="22"/>
              </w:rPr>
              <w:t>Subject</w:t>
            </w:r>
          </w:p>
        </w:tc>
        <w:tc>
          <w:tcPr>
            <w:tcW w:w="1190" w:type="dxa"/>
          </w:tcPr>
          <w:p w14:paraId="43CF7669" w14:textId="77777777" w:rsidR="00C55557" w:rsidRPr="00810810" w:rsidRDefault="00C55557" w:rsidP="00A81A09">
            <w:pPr>
              <w:spacing w:after="120" w:line="300" w:lineRule="auto"/>
              <w:ind w:right="588"/>
              <w:rPr>
                <w:b/>
                <w:bCs/>
                <w:sz w:val="22"/>
                <w:szCs w:val="22"/>
              </w:rPr>
            </w:pPr>
            <w:r w:rsidRPr="00810810">
              <w:rPr>
                <w:b/>
                <w:bCs/>
                <w:sz w:val="22"/>
                <w:szCs w:val="22"/>
              </w:rPr>
              <w:t>Y/N</w:t>
            </w:r>
          </w:p>
        </w:tc>
        <w:tc>
          <w:tcPr>
            <w:tcW w:w="3178" w:type="dxa"/>
          </w:tcPr>
          <w:p w14:paraId="08FE7410" w14:textId="77777777" w:rsidR="00C55557" w:rsidRPr="00810810" w:rsidRDefault="00C55557" w:rsidP="00A81A09">
            <w:pPr>
              <w:spacing w:after="120" w:line="300" w:lineRule="auto"/>
              <w:ind w:right="588"/>
              <w:rPr>
                <w:b/>
                <w:bCs/>
                <w:sz w:val="22"/>
                <w:szCs w:val="22"/>
              </w:rPr>
            </w:pPr>
            <w:r w:rsidRPr="00810810">
              <w:rPr>
                <w:b/>
                <w:bCs/>
                <w:sz w:val="22"/>
                <w:szCs w:val="22"/>
              </w:rPr>
              <w:t>Subject</w:t>
            </w:r>
          </w:p>
        </w:tc>
        <w:tc>
          <w:tcPr>
            <w:tcW w:w="1182" w:type="dxa"/>
          </w:tcPr>
          <w:p w14:paraId="24B73C17" w14:textId="77777777" w:rsidR="00C55557" w:rsidRPr="00810810" w:rsidRDefault="00C55557" w:rsidP="00A81A09">
            <w:pPr>
              <w:spacing w:after="120" w:line="300" w:lineRule="auto"/>
              <w:ind w:right="588"/>
              <w:rPr>
                <w:b/>
                <w:bCs/>
                <w:sz w:val="22"/>
                <w:szCs w:val="22"/>
              </w:rPr>
            </w:pPr>
            <w:r w:rsidRPr="00810810">
              <w:rPr>
                <w:b/>
                <w:bCs/>
                <w:sz w:val="22"/>
                <w:szCs w:val="22"/>
              </w:rPr>
              <w:t>Y/N</w:t>
            </w:r>
          </w:p>
        </w:tc>
      </w:tr>
      <w:tr w:rsidR="00C55557" w:rsidRPr="00810810" w14:paraId="41AD01DF" w14:textId="77777777" w:rsidTr="00A81A09">
        <w:tc>
          <w:tcPr>
            <w:tcW w:w="4700" w:type="dxa"/>
          </w:tcPr>
          <w:p w14:paraId="39C2AFBA" w14:textId="77777777" w:rsidR="00C55557" w:rsidRPr="00810810" w:rsidRDefault="00C55557" w:rsidP="00A81A09">
            <w:pPr>
              <w:spacing w:after="120" w:line="300" w:lineRule="auto"/>
              <w:ind w:right="588"/>
              <w:rPr>
                <w:sz w:val="22"/>
                <w:szCs w:val="22"/>
              </w:rPr>
            </w:pPr>
            <w:r w:rsidRPr="00810810">
              <w:rPr>
                <w:sz w:val="22"/>
                <w:szCs w:val="22"/>
              </w:rPr>
              <w:t>English Studies</w:t>
            </w:r>
          </w:p>
        </w:tc>
        <w:tc>
          <w:tcPr>
            <w:tcW w:w="1190" w:type="dxa"/>
          </w:tcPr>
          <w:p w14:paraId="7CDC3ACC" w14:textId="77777777" w:rsidR="00C55557" w:rsidRPr="00810810" w:rsidRDefault="00C55557" w:rsidP="00A81A09">
            <w:pPr>
              <w:spacing w:after="120" w:line="300" w:lineRule="auto"/>
              <w:ind w:right="588"/>
              <w:rPr>
                <w:sz w:val="22"/>
                <w:szCs w:val="22"/>
              </w:rPr>
            </w:pPr>
          </w:p>
        </w:tc>
        <w:tc>
          <w:tcPr>
            <w:tcW w:w="3178" w:type="dxa"/>
          </w:tcPr>
          <w:p w14:paraId="27C8A836" w14:textId="77777777" w:rsidR="00C55557" w:rsidRPr="00810810" w:rsidRDefault="00C55557" w:rsidP="00A81A09">
            <w:pPr>
              <w:spacing w:after="120" w:line="300" w:lineRule="auto"/>
              <w:ind w:right="588"/>
              <w:rPr>
                <w:sz w:val="22"/>
                <w:szCs w:val="22"/>
              </w:rPr>
            </w:pPr>
            <w:r w:rsidRPr="00810810">
              <w:rPr>
                <w:sz w:val="22"/>
                <w:szCs w:val="22"/>
              </w:rPr>
              <w:t>Numeracy Course</w:t>
            </w:r>
          </w:p>
        </w:tc>
        <w:tc>
          <w:tcPr>
            <w:tcW w:w="1182" w:type="dxa"/>
          </w:tcPr>
          <w:p w14:paraId="57E9DC15" w14:textId="77777777" w:rsidR="00C55557" w:rsidRPr="00810810" w:rsidRDefault="00C55557" w:rsidP="00A81A09">
            <w:pPr>
              <w:spacing w:after="120" w:line="300" w:lineRule="auto"/>
              <w:ind w:right="588"/>
              <w:rPr>
                <w:sz w:val="22"/>
                <w:szCs w:val="22"/>
              </w:rPr>
            </w:pPr>
          </w:p>
        </w:tc>
      </w:tr>
      <w:tr w:rsidR="00C55557" w:rsidRPr="00810810" w14:paraId="3A5E3820" w14:textId="77777777" w:rsidTr="00A81A09">
        <w:tc>
          <w:tcPr>
            <w:tcW w:w="4700" w:type="dxa"/>
          </w:tcPr>
          <w:p w14:paraId="252DA599" w14:textId="77777777" w:rsidR="00C55557" w:rsidRPr="00810810" w:rsidRDefault="00C55557" w:rsidP="00A81A09">
            <w:pPr>
              <w:spacing w:after="120" w:line="300" w:lineRule="auto"/>
              <w:ind w:right="588"/>
              <w:rPr>
                <w:sz w:val="22"/>
                <w:szCs w:val="22"/>
              </w:rPr>
            </w:pPr>
            <w:r w:rsidRPr="00810810">
              <w:rPr>
                <w:sz w:val="22"/>
                <w:szCs w:val="22"/>
              </w:rPr>
              <w:t>Investigating Science</w:t>
            </w:r>
          </w:p>
        </w:tc>
        <w:tc>
          <w:tcPr>
            <w:tcW w:w="1190" w:type="dxa"/>
          </w:tcPr>
          <w:p w14:paraId="6336B366" w14:textId="77777777" w:rsidR="00C55557" w:rsidRPr="00810810" w:rsidRDefault="00C55557" w:rsidP="00A81A09">
            <w:pPr>
              <w:spacing w:after="120" w:line="300" w:lineRule="auto"/>
              <w:ind w:right="588"/>
              <w:rPr>
                <w:sz w:val="22"/>
                <w:szCs w:val="22"/>
              </w:rPr>
            </w:pPr>
          </w:p>
        </w:tc>
        <w:tc>
          <w:tcPr>
            <w:tcW w:w="3178" w:type="dxa"/>
          </w:tcPr>
          <w:p w14:paraId="448D4192" w14:textId="77777777" w:rsidR="00C55557" w:rsidRPr="00810810" w:rsidRDefault="00C55557" w:rsidP="00A81A09">
            <w:pPr>
              <w:spacing w:after="120" w:line="300" w:lineRule="auto"/>
              <w:ind w:right="588"/>
              <w:rPr>
                <w:sz w:val="22"/>
                <w:szCs w:val="22"/>
              </w:rPr>
            </w:pPr>
            <w:r w:rsidRPr="00810810">
              <w:rPr>
                <w:sz w:val="22"/>
                <w:szCs w:val="22"/>
              </w:rPr>
              <w:t>SLR</w:t>
            </w:r>
          </w:p>
        </w:tc>
        <w:tc>
          <w:tcPr>
            <w:tcW w:w="1182" w:type="dxa"/>
          </w:tcPr>
          <w:p w14:paraId="7A195EFE" w14:textId="77777777" w:rsidR="00C55557" w:rsidRPr="00810810" w:rsidRDefault="00C55557" w:rsidP="00A81A09">
            <w:pPr>
              <w:spacing w:after="120" w:line="300" w:lineRule="auto"/>
              <w:ind w:right="588"/>
              <w:rPr>
                <w:sz w:val="22"/>
                <w:szCs w:val="22"/>
              </w:rPr>
            </w:pPr>
          </w:p>
        </w:tc>
      </w:tr>
      <w:tr w:rsidR="00C55557" w:rsidRPr="00810810" w14:paraId="56EC9342" w14:textId="77777777" w:rsidTr="00A81A09">
        <w:tc>
          <w:tcPr>
            <w:tcW w:w="4700" w:type="dxa"/>
          </w:tcPr>
          <w:p w14:paraId="4B9BF539" w14:textId="77777777" w:rsidR="00C55557" w:rsidRPr="00810810" w:rsidRDefault="00C55557" w:rsidP="00A81A09">
            <w:pPr>
              <w:spacing w:after="120" w:line="300" w:lineRule="auto"/>
              <w:ind w:right="599"/>
              <w:rPr>
                <w:sz w:val="22"/>
                <w:szCs w:val="22"/>
              </w:rPr>
            </w:pPr>
            <w:r w:rsidRPr="00810810">
              <w:rPr>
                <w:sz w:val="22"/>
                <w:szCs w:val="22"/>
              </w:rPr>
              <w:t>Photography, video and digital imaging</w:t>
            </w:r>
          </w:p>
        </w:tc>
        <w:tc>
          <w:tcPr>
            <w:tcW w:w="1190" w:type="dxa"/>
          </w:tcPr>
          <w:p w14:paraId="391B5E21" w14:textId="77777777" w:rsidR="00C55557" w:rsidRPr="00810810" w:rsidRDefault="00C55557" w:rsidP="00A81A09">
            <w:pPr>
              <w:spacing w:after="120" w:line="300" w:lineRule="auto"/>
              <w:ind w:right="588"/>
              <w:rPr>
                <w:sz w:val="22"/>
                <w:szCs w:val="22"/>
              </w:rPr>
            </w:pPr>
          </w:p>
        </w:tc>
        <w:tc>
          <w:tcPr>
            <w:tcW w:w="3178" w:type="dxa"/>
          </w:tcPr>
          <w:p w14:paraId="69F6EA55" w14:textId="77777777" w:rsidR="00C55557" w:rsidRPr="00810810" w:rsidRDefault="00C55557" w:rsidP="00A81A09">
            <w:pPr>
              <w:spacing w:after="120" w:line="300" w:lineRule="auto"/>
              <w:ind w:right="588"/>
              <w:rPr>
                <w:sz w:val="22"/>
                <w:szCs w:val="22"/>
              </w:rPr>
            </w:pPr>
            <w:r w:rsidRPr="00810810">
              <w:rPr>
                <w:sz w:val="22"/>
                <w:szCs w:val="22"/>
              </w:rPr>
              <w:t>VET</w:t>
            </w:r>
          </w:p>
        </w:tc>
        <w:tc>
          <w:tcPr>
            <w:tcW w:w="1182" w:type="dxa"/>
          </w:tcPr>
          <w:p w14:paraId="4088B09F" w14:textId="77777777" w:rsidR="00C55557" w:rsidRPr="00810810" w:rsidRDefault="00C55557" w:rsidP="00A81A09">
            <w:pPr>
              <w:spacing w:after="120" w:line="300" w:lineRule="auto"/>
              <w:ind w:right="588"/>
              <w:rPr>
                <w:sz w:val="22"/>
                <w:szCs w:val="22"/>
              </w:rPr>
            </w:pPr>
          </w:p>
        </w:tc>
      </w:tr>
    </w:tbl>
    <w:p w14:paraId="75474DC7" w14:textId="77777777" w:rsidR="00A81A09" w:rsidRDefault="00A81A09" w:rsidP="00A81A09">
      <w:pPr>
        <w:spacing w:after="120" w:line="300" w:lineRule="auto"/>
        <w:ind w:right="588"/>
      </w:pPr>
    </w:p>
    <w:p w14:paraId="4CDA4077" w14:textId="59F05DB2" w:rsidR="00C55557" w:rsidRDefault="00C55557" w:rsidP="00A81A09">
      <w:pPr>
        <w:spacing w:after="120" w:line="300" w:lineRule="auto"/>
        <w:ind w:right="588"/>
      </w:pPr>
      <w:r>
        <w:t>If the student is in Year 11 or 12 are they studying:</w:t>
      </w:r>
    </w:p>
    <w:p w14:paraId="15627277" w14:textId="77777777" w:rsidR="0088414D" w:rsidRDefault="0088414D" w:rsidP="00C55557"/>
    <w:p w14:paraId="4DE27A44" w14:textId="77777777" w:rsidR="00A81A09" w:rsidRDefault="00A81A09" w:rsidP="00C55557"/>
    <w:p w14:paraId="6BE7E7E0" w14:textId="45EE2B31" w:rsidR="0088414D" w:rsidRDefault="0088414D" w:rsidP="00C55557">
      <w:pPr>
        <w:sectPr w:rsidR="0088414D">
          <w:pgSz w:w="11906" w:h="16838"/>
          <w:pgMar w:top="380" w:right="919" w:bottom="1440" w:left="866" w:header="720" w:footer="720" w:gutter="0"/>
          <w:cols w:space="720"/>
        </w:sectPr>
      </w:pPr>
      <w:r>
        <w:tab/>
      </w:r>
      <w:r>
        <w:tab/>
      </w:r>
      <w:r>
        <w:tab/>
      </w:r>
      <w:r>
        <w:tab/>
      </w:r>
      <w:r>
        <w:tab/>
      </w:r>
      <w:r>
        <w:tab/>
      </w:r>
      <w:r>
        <w:tab/>
      </w:r>
      <w:r>
        <w:tab/>
      </w:r>
      <w:r>
        <w:tab/>
      </w:r>
      <w:r>
        <w:tab/>
      </w:r>
      <w:r>
        <w:tab/>
      </w:r>
      <w:r>
        <w:tab/>
      </w:r>
      <w:r>
        <w:tab/>
        <w:t>PTO……</w:t>
      </w:r>
    </w:p>
    <w:p w14:paraId="3AB763A0" w14:textId="77777777" w:rsidR="00C55557" w:rsidRDefault="00C55557" w:rsidP="00C55557">
      <w:pPr>
        <w:spacing w:after="251"/>
        <w:ind w:left="161" w:right="904"/>
      </w:pPr>
    </w:p>
    <w:tbl>
      <w:tblPr>
        <w:tblStyle w:val="TableGrid"/>
        <w:tblW w:w="10206" w:type="dxa"/>
        <w:tblInd w:w="-5" w:type="dxa"/>
        <w:tblLayout w:type="fixed"/>
        <w:tblLook w:val="04A0" w:firstRow="1" w:lastRow="0" w:firstColumn="1" w:lastColumn="0" w:noHBand="0" w:noVBand="1"/>
      </w:tblPr>
      <w:tblGrid>
        <w:gridCol w:w="9072"/>
        <w:gridCol w:w="1134"/>
      </w:tblGrid>
      <w:tr w:rsidR="00C55557" w:rsidRPr="00810810" w14:paraId="07210A0F" w14:textId="77777777" w:rsidTr="00C17744">
        <w:tc>
          <w:tcPr>
            <w:tcW w:w="9072" w:type="dxa"/>
          </w:tcPr>
          <w:p w14:paraId="2875D6A8" w14:textId="77777777" w:rsidR="00C55557" w:rsidRPr="00810810" w:rsidRDefault="00C55557" w:rsidP="00C17744">
            <w:pPr>
              <w:spacing w:after="120"/>
              <w:ind w:left="32" w:right="902"/>
              <w:rPr>
                <w:sz w:val="22"/>
                <w:szCs w:val="22"/>
              </w:rPr>
            </w:pPr>
            <w:r w:rsidRPr="00810810">
              <w:rPr>
                <w:sz w:val="22"/>
                <w:szCs w:val="22"/>
              </w:rPr>
              <w:t xml:space="preserve">Do any other agencies/organisations provide services to this student?       </w:t>
            </w:r>
          </w:p>
          <w:p w14:paraId="4BB8A33A" w14:textId="77777777" w:rsidR="00C55557" w:rsidRPr="00810810" w:rsidRDefault="00C55557" w:rsidP="00C17744">
            <w:pPr>
              <w:spacing w:after="120"/>
              <w:ind w:left="32" w:right="902"/>
              <w:rPr>
                <w:sz w:val="22"/>
                <w:szCs w:val="22"/>
              </w:rPr>
            </w:pPr>
            <w:r w:rsidRPr="00810810">
              <w:rPr>
                <w:sz w:val="22"/>
                <w:szCs w:val="22"/>
              </w:rPr>
              <w:t xml:space="preserve">If yes, which agency? </w:t>
            </w:r>
          </w:p>
        </w:tc>
        <w:tc>
          <w:tcPr>
            <w:tcW w:w="1134" w:type="dxa"/>
          </w:tcPr>
          <w:p w14:paraId="055ACAC1" w14:textId="77777777" w:rsidR="00C55557" w:rsidRPr="00810810" w:rsidRDefault="00C55557" w:rsidP="00C17744">
            <w:pPr>
              <w:tabs>
                <w:tab w:val="left" w:pos="0"/>
              </w:tabs>
              <w:spacing w:after="120"/>
              <w:jc w:val="both"/>
              <w:rPr>
                <w:sz w:val="22"/>
                <w:szCs w:val="22"/>
              </w:rPr>
            </w:pPr>
            <w:r w:rsidRPr="00810810">
              <w:rPr>
                <w:b/>
                <w:bCs/>
                <w:sz w:val="22"/>
                <w:szCs w:val="22"/>
              </w:rPr>
              <w:t>Y/N</w:t>
            </w:r>
          </w:p>
        </w:tc>
      </w:tr>
      <w:tr w:rsidR="00C55557" w:rsidRPr="00810810" w14:paraId="4D496CAC" w14:textId="77777777" w:rsidTr="00C17744">
        <w:tc>
          <w:tcPr>
            <w:tcW w:w="9072" w:type="dxa"/>
          </w:tcPr>
          <w:p w14:paraId="198BA0EB" w14:textId="77777777" w:rsidR="00C55557" w:rsidRPr="00810810" w:rsidRDefault="00C55557" w:rsidP="00C17744">
            <w:pPr>
              <w:spacing w:after="120"/>
              <w:ind w:left="32" w:right="902"/>
              <w:rPr>
                <w:sz w:val="22"/>
                <w:szCs w:val="22"/>
              </w:rPr>
            </w:pPr>
            <w:r w:rsidRPr="00810810">
              <w:rPr>
                <w:sz w:val="22"/>
                <w:szCs w:val="22"/>
              </w:rPr>
              <w:t xml:space="preserve">Does the student have any health conditions (e.g., allergies, anaphylaxis) documented that may need to be managed at school? </w:t>
            </w:r>
          </w:p>
          <w:p w14:paraId="1CA90514" w14:textId="77777777" w:rsidR="00C55557" w:rsidRPr="00810810" w:rsidRDefault="00C55557" w:rsidP="00C17744">
            <w:pPr>
              <w:spacing w:after="120"/>
              <w:ind w:left="32" w:right="902"/>
              <w:rPr>
                <w:sz w:val="22"/>
                <w:szCs w:val="22"/>
              </w:rPr>
            </w:pPr>
            <w:r w:rsidRPr="00810810">
              <w:rPr>
                <w:sz w:val="22"/>
                <w:szCs w:val="22"/>
              </w:rPr>
              <w:t xml:space="preserve">If </w:t>
            </w:r>
            <w:r w:rsidRPr="00810810">
              <w:rPr>
                <w:rFonts w:ascii="Calibri" w:eastAsia="Calibri" w:hAnsi="Calibri" w:cs="Calibri"/>
                <w:bCs/>
                <w:sz w:val="22"/>
                <w:szCs w:val="22"/>
              </w:rPr>
              <w:t>yes</w:t>
            </w:r>
            <w:r w:rsidRPr="00810810">
              <w:rPr>
                <w:bCs/>
                <w:sz w:val="22"/>
                <w:szCs w:val="22"/>
              </w:rPr>
              <w:t>,</w:t>
            </w:r>
            <w:r w:rsidRPr="00810810">
              <w:rPr>
                <w:sz w:val="22"/>
                <w:szCs w:val="22"/>
              </w:rPr>
              <w:t xml:space="preserve"> what?</w:t>
            </w:r>
          </w:p>
        </w:tc>
        <w:tc>
          <w:tcPr>
            <w:tcW w:w="1134" w:type="dxa"/>
          </w:tcPr>
          <w:p w14:paraId="1B34A277" w14:textId="77777777" w:rsidR="00C55557" w:rsidRPr="00810810" w:rsidRDefault="00C55557" w:rsidP="00C17744">
            <w:pPr>
              <w:spacing w:after="120"/>
              <w:ind w:right="904"/>
              <w:jc w:val="both"/>
              <w:rPr>
                <w:b/>
                <w:bCs/>
                <w:sz w:val="22"/>
                <w:szCs w:val="22"/>
              </w:rPr>
            </w:pPr>
          </w:p>
        </w:tc>
      </w:tr>
      <w:tr w:rsidR="00C55557" w:rsidRPr="00810810" w14:paraId="3B8E3C1B" w14:textId="77777777" w:rsidTr="00C17744">
        <w:tc>
          <w:tcPr>
            <w:tcW w:w="9072" w:type="dxa"/>
          </w:tcPr>
          <w:p w14:paraId="14DADA3A" w14:textId="77777777" w:rsidR="00C55557" w:rsidRPr="00810810" w:rsidRDefault="00C55557" w:rsidP="00C17744">
            <w:pPr>
              <w:spacing w:after="120"/>
              <w:ind w:left="32"/>
              <w:rPr>
                <w:sz w:val="22"/>
                <w:szCs w:val="22"/>
              </w:rPr>
            </w:pPr>
            <w:r w:rsidRPr="00810810">
              <w:rPr>
                <w:sz w:val="22"/>
                <w:szCs w:val="22"/>
              </w:rPr>
              <w:t xml:space="preserve">Has the school had to provide emergency response to the student (including medical emergencies)? If </w:t>
            </w:r>
            <w:r w:rsidRPr="00810810">
              <w:rPr>
                <w:rFonts w:ascii="Calibri" w:eastAsia="Calibri" w:hAnsi="Calibri" w:cs="Calibri"/>
                <w:b/>
                <w:sz w:val="22"/>
                <w:szCs w:val="22"/>
              </w:rPr>
              <w:t>yes</w:t>
            </w:r>
            <w:r w:rsidRPr="00810810">
              <w:rPr>
                <w:sz w:val="22"/>
                <w:szCs w:val="22"/>
              </w:rPr>
              <w:t xml:space="preserve">, please provide details. </w:t>
            </w:r>
          </w:p>
        </w:tc>
        <w:tc>
          <w:tcPr>
            <w:tcW w:w="1134" w:type="dxa"/>
          </w:tcPr>
          <w:p w14:paraId="2AF2B172" w14:textId="77777777" w:rsidR="00C55557" w:rsidRPr="00810810" w:rsidRDefault="00C55557" w:rsidP="00C17744">
            <w:pPr>
              <w:spacing w:after="120"/>
              <w:ind w:right="904"/>
              <w:jc w:val="both"/>
              <w:rPr>
                <w:b/>
                <w:bCs/>
                <w:sz w:val="22"/>
                <w:szCs w:val="22"/>
              </w:rPr>
            </w:pPr>
          </w:p>
        </w:tc>
      </w:tr>
      <w:tr w:rsidR="00C55557" w:rsidRPr="00810810" w14:paraId="4E019077" w14:textId="77777777" w:rsidTr="00C17744">
        <w:tc>
          <w:tcPr>
            <w:tcW w:w="9072" w:type="dxa"/>
          </w:tcPr>
          <w:p w14:paraId="5AA49B8B" w14:textId="77777777" w:rsidR="00C55557" w:rsidRPr="00810810" w:rsidRDefault="00C55557" w:rsidP="00C17744">
            <w:pPr>
              <w:spacing w:after="120"/>
              <w:ind w:left="32"/>
              <w:rPr>
                <w:sz w:val="22"/>
                <w:szCs w:val="22"/>
              </w:rPr>
            </w:pPr>
            <w:r w:rsidRPr="00810810">
              <w:rPr>
                <w:sz w:val="22"/>
                <w:szCs w:val="22"/>
              </w:rPr>
              <w:t>Does the student have any special needs (disabilities and learning difficulties)?</w:t>
            </w:r>
          </w:p>
        </w:tc>
        <w:tc>
          <w:tcPr>
            <w:tcW w:w="1134" w:type="dxa"/>
          </w:tcPr>
          <w:p w14:paraId="77F00520" w14:textId="77777777" w:rsidR="00C55557" w:rsidRPr="00810810" w:rsidRDefault="00C55557" w:rsidP="00C17744">
            <w:pPr>
              <w:spacing w:after="120"/>
              <w:ind w:right="904"/>
              <w:jc w:val="both"/>
              <w:rPr>
                <w:b/>
                <w:bCs/>
                <w:sz w:val="22"/>
                <w:szCs w:val="22"/>
              </w:rPr>
            </w:pPr>
          </w:p>
        </w:tc>
      </w:tr>
      <w:tr w:rsidR="00C55557" w:rsidRPr="00810810" w14:paraId="0DD40E12" w14:textId="77777777" w:rsidTr="00C17744">
        <w:tc>
          <w:tcPr>
            <w:tcW w:w="9072" w:type="dxa"/>
          </w:tcPr>
          <w:p w14:paraId="2D0FF82D" w14:textId="77777777" w:rsidR="00C55557" w:rsidRPr="00810810" w:rsidRDefault="00C55557" w:rsidP="00C17744">
            <w:pPr>
              <w:spacing w:after="120"/>
              <w:ind w:left="32"/>
              <w:rPr>
                <w:sz w:val="22"/>
                <w:szCs w:val="22"/>
              </w:rPr>
            </w:pPr>
            <w:r w:rsidRPr="00810810">
              <w:rPr>
                <w:sz w:val="22"/>
                <w:szCs w:val="22"/>
              </w:rPr>
              <w:t>Does the student have any existing plans for learning and support?</w:t>
            </w:r>
          </w:p>
        </w:tc>
        <w:tc>
          <w:tcPr>
            <w:tcW w:w="1134" w:type="dxa"/>
          </w:tcPr>
          <w:p w14:paraId="58B0B31C" w14:textId="77777777" w:rsidR="00C55557" w:rsidRPr="00810810" w:rsidRDefault="00C55557" w:rsidP="00C17744">
            <w:pPr>
              <w:spacing w:after="120"/>
              <w:ind w:right="904"/>
              <w:jc w:val="both"/>
              <w:rPr>
                <w:b/>
                <w:bCs/>
                <w:sz w:val="22"/>
                <w:szCs w:val="22"/>
              </w:rPr>
            </w:pPr>
          </w:p>
        </w:tc>
      </w:tr>
      <w:tr w:rsidR="00C55557" w:rsidRPr="00810810" w14:paraId="3FF84547" w14:textId="77777777" w:rsidTr="00C17744">
        <w:tc>
          <w:tcPr>
            <w:tcW w:w="9072" w:type="dxa"/>
          </w:tcPr>
          <w:p w14:paraId="1B2C744D" w14:textId="77777777" w:rsidR="00C55557" w:rsidRPr="00810810" w:rsidRDefault="00C55557" w:rsidP="00C17744">
            <w:pPr>
              <w:spacing w:after="120"/>
              <w:ind w:left="32"/>
              <w:rPr>
                <w:sz w:val="22"/>
                <w:szCs w:val="22"/>
              </w:rPr>
            </w:pPr>
            <w:r w:rsidRPr="00810810">
              <w:rPr>
                <w:sz w:val="22"/>
                <w:szCs w:val="22"/>
              </w:rPr>
              <w:t>Are any court orders in place that may impact the student (this includes family court orders or AVOs)?</w:t>
            </w:r>
          </w:p>
        </w:tc>
        <w:tc>
          <w:tcPr>
            <w:tcW w:w="1134" w:type="dxa"/>
          </w:tcPr>
          <w:p w14:paraId="13766473" w14:textId="77777777" w:rsidR="00C55557" w:rsidRPr="00810810" w:rsidRDefault="00C55557" w:rsidP="00C17744">
            <w:pPr>
              <w:spacing w:after="120"/>
              <w:ind w:right="904"/>
              <w:jc w:val="both"/>
              <w:rPr>
                <w:b/>
                <w:bCs/>
                <w:sz w:val="22"/>
                <w:szCs w:val="22"/>
              </w:rPr>
            </w:pPr>
          </w:p>
        </w:tc>
      </w:tr>
      <w:tr w:rsidR="00C55557" w:rsidRPr="00810810" w14:paraId="5E30C958" w14:textId="77777777" w:rsidTr="00C17744">
        <w:tc>
          <w:tcPr>
            <w:tcW w:w="9072" w:type="dxa"/>
          </w:tcPr>
          <w:p w14:paraId="328682CB" w14:textId="77777777" w:rsidR="00C55557" w:rsidRPr="00810810" w:rsidRDefault="00C55557" w:rsidP="00C17744">
            <w:pPr>
              <w:spacing w:after="120"/>
              <w:ind w:left="32"/>
              <w:rPr>
                <w:sz w:val="22"/>
                <w:szCs w:val="22"/>
              </w:rPr>
            </w:pPr>
            <w:r w:rsidRPr="00810810">
              <w:rPr>
                <w:sz w:val="22"/>
                <w:szCs w:val="22"/>
              </w:rPr>
              <w:t>Are there any risk assessments or behaviour management plans in place?</w:t>
            </w:r>
          </w:p>
        </w:tc>
        <w:tc>
          <w:tcPr>
            <w:tcW w:w="1134" w:type="dxa"/>
          </w:tcPr>
          <w:p w14:paraId="6D5482F4" w14:textId="77777777" w:rsidR="00C55557" w:rsidRPr="00810810" w:rsidRDefault="00C55557" w:rsidP="00C17744">
            <w:pPr>
              <w:spacing w:after="120"/>
              <w:ind w:right="904"/>
              <w:jc w:val="both"/>
              <w:rPr>
                <w:b/>
                <w:bCs/>
                <w:sz w:val="22"/>
                <w:szCs w:val="22"/>
              </w:rPr>
            </w:pPr>
          </w:p>
        </w:tc>
      </w:tr>
      <w:tr w:rsidR="00C55557" w:rsidRPr="00810810" w14:paraId="47F217A7" w14:textId="77777777" w:rsidTr="00C17744">
        <w:tc>
          <w:tcPr>
            <w:tcW w:w="9072" w:type="dxa"/>
          </w:tcPr>
          <w:p w14:paraId="10A914CE" w14:textId="77777777" w:rsidR="00C55557" w:rsidRPr="00810810" w:rsidRDefault="00C55557" w:rsidP="00C17744">
            <w:pPr>
              <w:spacing w:after="120"/>
              <w:ind w:hanging="10"/>
              <w:rPr>
                <w:sz w:val="22"/>
                <w:szCs w:val="22"/>
              </w:rPr>
            </w:pPr>
            <w:r w:rsidRPr="00810810">
              <w:rPr>
                <w:sz w:val="22"/>
                <w:szCs w:val="22"/>
              </w:rPr>
              <w:t>Does this student have a documented history of violence (including suspension/expulsion), threats of violence, possession on school premises with a weapon or implement used or intended to cause harm, use of illicit drugs or legal drugs in a manner not prescribed, or use of alcohol while at school or on school-related activities?</w:t>
            </w:r>
          </w:p>
        </w:tc>
        <w:tc>
          <w:tcPr>
            <w:tcW w:w="1134" w:type="dxa"/>
          </w:tcPr>
          <w:p w14:paraId="418FE286" w14:textId="77777777" w:rsidR="00C55557" w:rsidRPr="00810810" w:rsidRDefault="00C55557" w:rsidP="00C17744">
            <w:pPr>
              <w:spacing w:after="120"/>
              <w:ind w:right="904"/>
              <w:jc w:val="both"/>
              <w:rPr>
                <w:b/>
                <w:bCs/>
                <w:sz w:val="22"/>
                <w:szCs w:val="22"/>
              </w:rPr>
            </w:pPr>
          </w:p>
        </w:tc>
      </w:tr>
    </w:tbl>
    <w:p w14:paraId="2D824DDE" w14:textId="77777777" w:rsidR="00C55557" w:rsidRDefault="00C55557" w:rsidP="00C55557"/>
    <w:p w14:paraId="7AF1FC36" w14:textId="77777777" w:rsidR="00C55557" w:rsidRPr="00810810" w:rsidRDefault="00C55557" w:rsidP="00C55557">
      <w:pPr>
        <w:tabs>
          <w:tab w:val="center" w:pos="8191"/>
        </w:tabs>
        <w:spacing w:after="220"/>
        <w:ind w:left="-10"/>
      </w:pPr>
      <w:r w:rsidRPr="00810810">
        <w:t xml:space="preserve">If </w:t>
      </w:r>
      <w:r w:rsidRPr="00810810">
        <w:rPr>
          <w:rFonts w:eastAsia="Calibri"/>
        </w:rPr>
        <w:t>YES</w:t>
      </w:r>
      <w:r w:rsidRPr="00810810">
        <w:t xml:space="preserve"> to any of the above please provide relevant documentation such as: </w:t>
      </w:r>
    </w:p>
    <w:p w14:paraId="30659728" w14:textId="77777777" w:rsidR="00C55557" w:rsidRPr="00810810" w:rsidRDefault="00C55557" w:rsidP="00526D69">
      <w:pPr>
        <w:pStyle w:val="ListParagraph"/>
        <w:numPr>
          <w:ilvl w:val="0"/>
          <w:numId w:val="17"/>
        </w:numPr>
        <w:rPr>
          <w:rFonts w:eastAsia="Calibri"/>
        </w:rPr>
      </w:pPr>
      <w:r w:rsidRPr="00810810">
        <w:t>Individual Learning Plan</w:t>
      </w:r>
    </w:p>
    <w:p w14:paraId="4464B6F8" w14:textId="77777777" w:rsidR="00C55557" w:rsidRPr="00810810" w:rsidRDefault="00C55557" w:rsidP="00526D69">
      <w:pPr>
        <w:pStyle w:val="ListParagraph"/>
        <w:numPr>
          <w:ilvl w:val="0"/>
          <w:numId w:val="17"/>
        </w:numPr>
        <w:rPr>
          <w:rFonts w:eastAsia="Calibri"/>
        </w:rPr>
      </w:pPr>
      <w:r w:rsidRPr="00810810">
        <w:rPr>
          <w:rFonts w:eastAsia="Arial"/>
        </w:rPr>
        <w:t>Risk Management Plan</w:t>
      </w:r>
    </w:p>
    <w:p w14:paraId="66CC0EF9" w14:textId="77777777" w:rsidR="00C55557" w:rsidRPr="00810810" w:rsidRDefault="00C55557" w:rsidP="00526D69">
      <w:pPr>
        <w:pStyle w:val="ListParagraph"/>
        <w:numPr>
          <w:ilvl w:val="0"/>
          <w:numId w:val="17"/>
        </w:numPr>
        <w:rPr>
          <w:rFonts w:eastAsia="Calibri"/>
        </w:rPr>
      </w:pPr>
      <w:r w:rsidRPr="00810810">
        <w:rPr>
          <w:rFonts w:eastAsia="Arial"/>
        </w:rPr>
        <w:t>Behaviour Management Plan</w:t>
      </w:r>
    </w:p>
    <w:p w14:paraId="3D676037" w14:textId="77777777" w:rsidR="00C55557" w:rsidRPr="00810810" w:rsidRDefault="00C55557" w:rsidP="00526D69">
      <w:pPr>
        <w:pStyle w:val="ListParagraph"/>
        <w:numPr>
          <w:ilvl w:val="0"/>
          <w:numId w:val="17"/>
        </w:numPr>
        <w:rPr>
          <w:rFonts w:eastAsia="Calibri"/>
        </w:rPr>
      </w:pPr>
      <w:r w:rsidRPr="00810810">
        <w:rPr>
          <w:rFonts w:eastAsia="Arial"/>
        </w:rPr>
        <w:t>Sentral data entries</w:t>
      </w:r>
    </w:p>
    <w:p w14:paraId="41E2FE30" w14:textId="77777777" w:rsidR="00C55557" w:rsidRPr="00810810" w:rsidRDefault="00C55557" w:rsidP="00526D69">
      <w:pPr>
        <w:pStyle w:val="ListParagraph"/>
        <w:numPr>
          <w:ilvl w:val="0"/>
          <w:numId w:val="17"/>
        </w:numPr>
      </w:pPr>
      <w:r w:rsidRPr="00810810">
        <w:rPr>
          <w:rFonts w:eastAsia="Arial"/>
        </w:rPr>
        <w:t xml:space="preserve">Suspension / Expulsion Report (if applicable)  </w:t>
      </w:r>
    </w:p>
    <w:p w14:paraId="3C3E59F8" w14:textId="77777777" w:rsidR="00C55557" w:rsidRDefault="00C55557" w:rsidP="00C55557">
      <w:pPr>
        <w:spacing w:line="259" w:lineRule="auto"/>
        <w:rPr>
          <w:rFonts w:eastAsia="Arial"/>
          <w:szCs w:val="24"/>
        </w:rPr>
      </w:pPr>
      <w:r w:rsidRPr="009E6F41">
        <w:rPr>
          <w:rFonts w:eastAsia="Arial"/>
          <w:sz w:val="24"/>
          <w:szCs w:val="24"/>
        </w:rPr>
        <w:t xml:space="preserve"> </w:t>
      </w:r>
    </w:p>
    <w:p w14:paraId="7EAB2CEA" w14:textId="77777777" w:rsidR="00810810" w:rsidRPr="00604B6A" w:rsidRDefault="00810810" w:rsidP="00810810">
      <w:pPr>
        <w:rPr>
          <w:b/>
        </w:rPr>
      </w:pPr>
      <w:r>
        <w:t>Comments:</w:t>
      </w:r>
    </w:p>
    <w:p w14:paraId="07E700A0" w14:textId="77777777" w:rsidR="00810810" w:rsidRDefault="00810810" w:rsidP="00810810">
      <w:r>
        <w:t>______________________________________________________________________________</w:t>
      </w:r>
    </w:p>
    <w:p w14:paraId="440FB817" w14:textId="60C7ECC8" w:rsidR="00810810" w:rsidRDefault="00810810" w:rsidP="00810810">
      <w:r>
        <w:t>_____________________________________________________________________________</w:t>
      </w:r>
      <w:r w:rsidR="006441C2">
        <w:t>_</w:t>
      </w:r>
    </w:p>
    <w:p w14:paraId="2A162C83" w14:textId="70D39F47" w:rsidR="00810810" w:rsidRDefault="00810810" w:rsidP="00810810">
      <w:r>
        <w:t>_____________________________________________________________________________</w:t>
      </w:r>
      <w:r w:rsidR="006441C2">
        <w:t>_</w:t>
      </w:r>
      <w:r>
        <w:br/>
      </w:r>
    </w:p>
    <w:p w14:paraId="3F0E5377" w14:textId="77777777" w:rsidR="00C55557" w:rsidRDefault="00C55557" w:rsidP="00C55557">
      <w:pPr>
        <w:spacing w:line="259" w:lineRule="auto"/>
        <w:rPr>
          <w:rFonts w:eastAsia="Arial"/>
          <w:szCs w:val="24"/>
        </w:rPr>
      </w:pPr>
    </w:p>
    <w:p w14:paraId="23A4C3F0" w14:textId="77777777" w:rsidR="00C55557" w:rsidRPr="009E6F41" w:rsidRDefault="00C55557" w:rsidP="00C55557">
      <w:pPr>
        <w:spacing w:line="259" w:lineRule="auto"/>
        <w:rPr>
          <w:sz w:val="24"/>
          <w:szCs w:val="24"/>
        </w:rPr>
      </w:pPr>
    </w:p>
    <w:p w14:paraId="14B4967C" w14:textId="07CFF105" w:rsidR="00810810" w:rsidRPr="00FC2CA1" w:rsidRDefault="00C55557" w:rsidP="00C55557">
      <w:pPr>
        <w:spacing w:line="265" w:lineRule="auto"/>
        <w:ind w:left="-5"/>
        <w:rPr>
          <w:rFonts w:eastAsia="Arial"/>
        </w:rPr>
      </w:pPr>
      <w:r w:rsidRPr="00FC2CA1">
        <w:rPr>
          <w:rFonts w:eastAsia="Arial"/>
        </w:rPr>
        <w:t xml:space="preserve">Report Prepared by:_______________________    </w:t>
      </w:r>
      <w:r w:rsidR="00810810" w:rsidRPr="00FC2CA1">
        <w:rPr>
          <w:rFonts w:eastAsia="Arial"/>
        </w:rPr>
        <w:tab/>
      </w:r>
      <w:r w:rsidR="00810810" w:rsidRPr="00FC2CA1">
        <w:rPr>
          <w:rFonts w:eastAsia="Arial"/>
        </w:rPr>
        <w:tab/>
      </w:r>
      <w:r w:rsidRPr="00FC2CA1">
        <w:rPr>
          <w:rFonts w:eastAsia="Arial"/>
        </w:rPr>
        <w:t xml:space="preserve">__________________   </w:t>
      </w:r>
    </w:p>
    <w:p w14:paraId="1CA6C6F6" w14:textId="1C20162D" w:rsidR="00810810" w:rsidRPr="00FC2CA1" w:rsidRDefault="00810810" w:rsidP="00810810">
      <w:pPr>
        <w:spacing w:line="265" w:lineRule="auto"/>
        <w:ind w:left="-5" w:firstLine="2132"/>
        <w:rPr>
          <w:rFonts w:eastAsia="Arial"/>
        </w:rPr>
      </w:pPr>
      <w:r w:rsidRPr="00FC2CA1">
        <w:rPr>
          <w:rFonts w:eastAsia="Arial"/>
        </w:rPr>
        <w:t xml:space="preserve">(Name)                             </w:t>
      </w:r>
      <w:r w:rsidRPr="00FC2CA1">
        <w:rPr>
          <w:rFonts w:eastAsia="Arial"/>
        </w:rPr>
        <w:tab/>
      </w:r>
      <w:r w:rsidRPr="00FC2CA1">
        <w:rPr>
          <w:rFonts w:eastAsia="Arial"/>
        </w:rPr>
        <w:tab/>
        <w:t xml:space="preserve"> (Signature)</w:t>
      </w:r>
    </w:p>
    <w:p w14:paraId="65662198" w14:textId="77777777" w:rsidR="00810810" w:rsidRPr="00FC2CA1" w:rsidRDefault="00810810" w:rsidP="00C55557">
      <w:pPr>
        <w:spacing w:line="265" w:lineRule="auto"/>
        <w:ind w:left="-5"/>
        <w:rPr>
          <w:rFonts w:eastAsia="Arial"/>
        </w:rPr>
      </w:pPr>
    </w:p>
    <w:p w14:paraId="02FDA183" w14:textId="4F5E0802" w:rsidR="00C55557" w:rsidRPr="00FC2CA1" w:rsidRDefault="00C55557" w:rsidP="00C55557">
      <w:pPr>
        <w:spacing w:line="265" w:lineRule="auto"/>
        <w:ind w:left="-5"/>
      </w:pPr>
      <w:r w:rsidRPr="00FC2CA1">
        <w:rPr>
          <w:rFonts w:eastAsia="Arial"/>
        </w:rPr>
        <w:t xml:space="preserve">Date : __________ </w:t>
      </w:r>
    </w:p>
    <w:p w14:paraId="5729D177" w14:textId="3251A343" w:rsidR="00C55557" w:rsidRPr="00FC2CA1" w:rsidRDefault="00C55557" w:rsidP="00C55557">
      <w:pPr>
        <w:spacing w:after="97" w:line="265" w:lineRule="auto"/>
        <w:ind w:left="-5"/>
      </w:pPr>
      <w:r w:rsidRPr="00FC2CA1">
        <w:rPr>
          <w:rFonts w:eastAsia="Arial"/>
        </w:rPr>
        <w:t xml:space="preserve">                                              </w:t>
      </w:r>
    </w:p>
    <w:p w14:paraId="7A55A8E2" w14:textId="77777777" w:rsidR="00C55557" w:rsidRPr="009E6F41" w:rsidRDefault="00C55557" w:rsidP="00C55557">
      <w:pPr>
        <w:spacing w:line="259" w:lineRule="auto"/>
        <w:ind w:right="47"/>
        <w:jc w:val="center"/>
      </w:pPr>
      <w:r w:rsidRPr="009E6F41">
        <w:rPr>
          <w:rFonts w:eastAsia="Calibri"/>
          <w:i/>
        </w:rPr>
        <w:t xml:space="preserve"> </w:t>
      </w:r>
    </w:p>
    <w:p w14:paraId="433CD119" w14:textId="77777777" w:rsidR="00C55557" w:rsidRDefault="00C55557" w:rsidP="00C55557">
      <w:pPr>
        <w:spacing w:line="259" w:lineRule="auto"/>
        <w:ind w:right="47"/>
        <w:jc w:val="center"/>
      </w:pPr>
      <w:r>
        <w:rPr>
          <w:rFonts w:ascii="Calibri" w:eastAsia="Calibri" w:hAnsi="Calibri" w:cs="Calibri"/>
          <w:i/>
          <w:sz w:val="18"/>
        </w:rPr>
        <w:t xml:space="preserve"> </w:t>
      </w:r>
    </w:p>
    <w:p w14:paraId="16DB123C" w14:textId="3EB839CD" w:rsidR="00634E39" w:rsidRDefault="00C55557" w:rsidP="00810810">
      <w:pPr>
        <w:spacing w:after="53" w:line="241" w:lineRule="auto"/>
        <w:ind w:left="2829" w:hanging="2738"/>
      </w:pPr>
      <w:r>
        <w:rPr>
          <w:rFonts w:ascii="Calibri" w:eastAsia="Calibri" w:hAnsi="Calibri" w:cs="Calibri"/>
          <w:i/>
          <w:sz w:val="18"/>
        </w:rPr>
        <w:t>Any information provided will be used to support the student. Depending on the circumstances this could include the development of an Individual Learning and Support Plan to support the student.</w:t>
      </w:r>
      <w:r>
        <w:rPr>
          <w:rFonts w:ascii="Arial" w:eastAsia="Arial" w:hAnsi="Arial" w:cs="Arial"/>
          <w:i/>
          <w:sz w:val="18"/>
        </w:rPr>
        <w:t xml:space="preserve"> </w:t>
      </w:r>
    </w:p>
    <w:p w14:paraId="43545080" w14:textId="77777777" w:rsidR="00BB5820" w:rsidRPr="00E1698E" w:rsidRDefault="00BB5820" w:rsidP="000220E9"/>
    <w:p w14:paraId="4809CA35" w14:textId="470D236F" w:rsidR="00BB5820" w:rsidRPr="00E1698E" w:rsidRDefault="00634E39" w:rsidP="000220E9">
      <w:r>
        <w:br w:type="page"/>
      </w:r>
    </w:p>
    <w:p w14:paraId="029A1A02" w14:textId="57F016EA" w:rsidR="00E7597A" w:rsidRPr="00E1698E" w:rsidRDefault="00E7597A" w:rsidP="00526D69">
      <w:pPr>
        <w:pStyle w:val="Heading1"/>
      </w:pPr>
      <w:r w:rsidRPr="00E1698E">
        <w:lastRenderedPageBreak/>
        <w:t>STUDENT MEDICAL FORM</w:t>
      </w:r>
    </w:p>
    <w:p w14:paraId="6CE461DE" w14:textId="77777777" w:rsidR="00E7597A" w:rsidRPr="00E1698E" w:rsidRDefault="00E7597A" w:rsidP="000220E9"/>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0"/>
        <w:gridCol w:w="2835"/>
        <w:gridCol w:w="2835"/>
      </w:tblGrid>
      <w:tr w:rsidR="00F41B4D" w:rsidRPr="00E1698E" w14:paraId="59C7EB4D" w14:textId="77777777" w:rsidTr="00F41B4D">
        <w:trPr>
          <w:trHeight w:val="701"/>
        </w:trPr>
        <w:tc>
          <w:tcPr>
            <w:tcW w:w="4140" w:type="dxa"/>
          </w:tcPr>
          <w:p w14:paraId="108B62C3" w14:textId="77777777" w:rsidR="00F41B4D" w:rsidRPr="00E1698E" w:rsidRDefault="00F41B4D" w:rsidP="000220E9">
            <w:r w:rsidRPr="00E1698E">
              <w:t xml:space="preserve"> Medicare No:</w:t>
            </w:r>
          </w:p>
          <w:p w14:paraId="4E58869D" w14:textId="77777777" w:rsidR="00F41B4D" w:rsidRPr="00E1698E" w:rsidRDefault="00F41B4D" w:rsidP="000220E9"/>
        </w:tc>
        <w:tc>
          <w:tcPr>
            <w:tcW w:w="2835" w:type="dxa"/>
          </w:tcPr>
          <w:p w14:paraId="35312295" w14:textId="77777777" w:rsidR="00F41B4D" w:rsidRPr="00E1698E" w:rsidRDefault="00F41B4D" w:rsidP="000220E9">
            <w:r w:rsidRPr="00E1698E">
              <w:t>Position on card:</w:t>
            </w:r>
          </w:p>
        </w:tc>
        <w:tc>
          <w:tcPr>
            <w:tcW w:w="2835" w:type="dxa"/>
          </w:tcPr>
          <w:p w14:paraId="39087709" w14:textId="77777777" w:rsidR="00F41B4D" w:rsidRPr="00E1698E" w:rsidRDefault="00F41B4D" w:rsidP="000220E9">
            <w:r w:rsidRPr="00E1698E">
              <w:t>Medicare Expiry:</w:t>
            </w:r>
          </w:p>
        </w:tc>
      </w:tr>
      <w:tr w:rsidR="00F41B4D" w:rsidRPr="00E1698E" w14:paraId="36534EE9" w14:textId="77777777" w:rsidTr="00F41B4D">
        <w:trPr>
          <w:trHeight w:val="701"/>
        </w:trPr>
        <w:tc>
          <w:tcPr>
            <w:tcW w:w="4140" w:type="dxa"/>
          </w:tcPr>
          <w:p w14:paraId="1A65E714" w14:textId="07BC976C" w:rsidR="00F41B4D" w:rsidRPr="00E1698E" w:rsidRDefault="00F41B4D" w:rsidP="000220E9">
            <w:r w:rsidRPr="00E1698E">
              <w:t>Healthcare card no:</w:t>
            </w:r>
          </w:p>
        </w:tc>
        <w:tc>
          <w:tcPr>
            <w:tcW w:w="5670" w:type="dxa"/>
            <w:gridSpan w:val="2"/>
          </w:tcPr>
          <w:p w14:paraId="13A54A63" w14:textId="4C982AF2" w:rsidR="00F41B4D" w:rsidRPr="00E1698E" w:rsidRDefault="00F41B4D" w:rsidP="000220E9">
            <w:r>
              <w:t>Healthcare card expiry:</w:t>
            </w:r>
          </w:p>
        </w:tc>
      </w:tr>
    </w:tbl>
    <w:p w14:paraId="659AD59E" w14:textId="77777777" w:rsidR="00E1698E" w:rsidRPr="008E4DD7" w:rsidRDefault="00E1698E" w:rsidP="000220E9">
      <w:pPr>
        <w:rPr>
          <w:lang w:val="en-AU"/>
        </w:rPr>
      </w:pPr>
    </w:p>
    <w:p w14:paraId="0001F6C7" w14:textId="77777777" w:rsidR="00BB5820" w:rsidRPr="00EE3C48" w:rsidRDefault="00BB5820" w:rsidP="000220E9">
      <w:pPr>
        <w:rPr>
          <w:b/>
          <w:bCs/>
          <w:lang w:val="en-AU"/>
        </w:rPr>
      </w:pPr>
      <w:r w:rsidRPr="00EE3C48">
        <w:rPr>
          <w:b/>
          <w:bCs/>
          <w:lang w:val="en-AU"/>
        </w:rPr>
        <w:t>GP Details</w:t>
      </w:r>
    </w:p>
    <w:p w14:paraId="3F3FA99E" w14:textId="77777777" w:rsidR="00EC05DD" w:rsidRPr="00E1698E" w:rsidRDefault="00EC05DD" w:rsidP="000220E9"/>
    <w:tbl>
      <w:tblPr>
        <w:tblW w:w="10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7"/>
        <w:gridCol w:w="3827"/>
        <w:gridCol w:w="1985"/>
        <w:gridCol w:w="2551"/>
      </w:tblGrid>
      <w:tr w:rsidR="00BB5820" w:rsidRPr="00E1698E" w14:paraId="19C241FE" w14:textId="77777777" w:rsidTr="003D7A38">
        <w:trPr>
          <w:trHeight w:val="455"/>
        </w:trPr>
        <w:tc>
          <w:tcPr>
            <w:tcW w:w="5834" w:type="dxa"/>
            <w:gridSpan w:val="2"/>
          </w:tcPr>
          <w:p w14:paraId="6664E4BE" w14:textId="77777777" w:rsidR="00BB5820" w:rsidRPr="00E1698E" w:rsidRDefault="00BB5820" w:rsidP="000220E9">
            <w:pPr>
              <w:rPr>
                <w:u w:val="single"/>
                <w:lang w:val="en-AU"/>
              </w:rPr>
            </w:pPr>
            <w:r w:rsidRPr="00E1698E">
              <w:rPr>
                <w:lang w:val="en-AU"/>
              </w:rPr>
              <w:t>GP Name</w:t>
            </w:r>
            <w:r w:rsidR="00B63219">
              <w:rPr>
                <w:lang w:val="en-AU"/>
              </w:rPr>
              <w:t>:</w:t>
            </w:r>
          </w:p>
        </w:tc>
        <w:tc>
          <w:tcPr>
            <w:tcW w:w="4536" w:type="dxa"/>
            <w:gridSpan w:val="2"/>
          </w:tcPr>
          <w:p w14:paraId="47A82C8F" w14:textId="77777777" w:rsidR="00BB5820" w:rsidRPr="00E1698E" w:rsidRDefault="00BB5820" w:rsidP="000220E9">
            <w:pPr>
              <w:rPr>
                <w:lang w:val="en-AU"/>
              </w:rPr>
            </w:pPr>
            <w:r w:rsidRPr="00E1698E">
              <w:rPr>
                <w:lang w:val="en-AU"/>
              </w:rPr>
              <w:t>Phone</w:t>
            </w:r>
            <w:r w:rsidR="00B63219">
              <w:rPr>
                <w:lang w:val="en-AU"/>
              </w:rPr>
              <w:t>:</w:t>
            </w:r>
          </w:p>
        </w:tc>
      </w:tr>
      <w:tr w:rsidR="00BB5820" w:rsidRPr="00E1698E" w14:paraId="2444D9AE" w14:textId="77777777" w:rsidTr="003D7A38">
        <w:trPr>
          <w:trHeight w:val="536"/>
        </w:trPr>
        <w:tc>
          <w:tcPr>
            <w:tcW w:w="2007" w:type="dxa"/>
            <w:vMerge w:val="restart"/>
            <w:tcBorders>
              <w:top w:val="nil"/>
            </w:tcBorders>
            <w:vAlign w:val="center"/>
          </w:tcPr>
          <w:p w14:paraId="4C6A7128" w14:textId="77777777" w:rsidR="00BB5820" w:rsidRPr="00E1698E" w:rsidRDefault="00BB5820" w:rsidP="000220E9">
            <w:r w:rsidRPr="00E1698E">
              <w:t>Address</w:t>
            </w:r>
          </w:p>
        </w:tc>
        <w:tc>
          <w:tcPr>
            <w:tcW w:w="8363" w:type="dxa"/>
            <w:gridSpan w:val="3"/>
          </w:tcPr>
          <w:p w14:paraId="2A83FB1A" w14:textId="77777777" w:rsidR="00BB5820" w:rsidRPr="00E1698E" w:rsidRDefault="00BB5820" w:rsidP="000220E9"/>
        </w:tc>
      </w:tr>
      <w:tr w:rsidR="00BB5820" w:rsidRPr="00E1698E" w14:paraId="1F52EB49" w14:textId="77777777" w:rsidTr="003D7A38">
        <w:trPr>
          <w:trHeight w:val="527"/>
        </w:trPr>
        <w:tc>
          <w:tcPr>
            <w:tcW w:w="2007" w:type="dxa"/>
            <w:vMerge/>
            <w:tcBorders>
              <w:top w:val="nil"/>
            </w:tcBorders>
            <w:vAlign w:val="center"/>
          </w:tcPr>
          <w:p w14:paraId="005FBBC3" w14:textId="77777777" w:rsidR="00BB5820" w:rsidRPr="00E1698E" w:rsidRDefault="00BB5820" w:rsidP="000220E9"/>
        </w:tc>
        <w:tc>
          <w:tcPr>
            <w:tcW w:w="5812" w:type="dxa"/>
            <w:gridSpan w:val="2"/>
          </w:tcPr>
          <w:p w14:paraId="73B2C941" w14:textId="77777777" w:rsidR="00BB5820" w:rsidRPr="00E1698E" w:rsidRDefault="00BB5820" w:rsidP="000220E9"/>
        </w:tc>
        <w:tc>
          <w:tcPr>
            <w:tcW w:w="2551" w:type="dxa"/>
          </w:tcPr>
          <w:p w14:paraId="2CDFC345" w14:textId="77777777" w:rsidR="00BB5820" w:rsidRPr="00E1698E" w:rsidRDefault="00B63219" w:rsidP="000220E9">
            <w:pPr>
              <w:rPr>
                <w:b/>
              </w:rPr>
            </w:pPr>
            <w:r w:rsidRPr="00E1698E">
              <w:t>P</w:t>
            </w:r>
            <w:r>
              <w:t xml:space="preserve">ost </w:t>
            </w:r>
            <w:r w:rsidRPr="00E1698E">
              <w:t>C</w:t>
            </w:r>
            <w:r>
              <w:t>ode</w:t>
            </w:r>
          </w:p>
        </w:tc>
      </w:tr>
    </w:tbl>
    <w:p w14:paraId="22FA93C6" w14:textId="77777777" w:rsidR="00EC05DD" w:rsidRDefault="00EC05DD" w:rsidP="000220E9"/>
    <w:p w14:paraId="102C8204" w14:textId="7CF3F41A" w:rsidR="00184A7F" w:rsidRPr="00224140" w:rsidRDefault="00E7597A" w:rsidP="000220E9">
      <w:pPr>
        <w:rPr>
          <w:b/>
          <w:bCs/>
        </w:rPr>
      </w:pPr>
      <w:r w:rsidRPr="00224140">
        <w:rPr>
          <w:b/>
          <w:bCs/>
        </w:rPr>
        <w:t>Known Allergies</w:t>
      </w:r>
    </w:p>
    <w:p w14:paraId="434E4EF8" w14:textId="77777777" w:rsidR="00AF0D24" w:rsidRDefault="00AF0D24" w:rsidP="000220E9">
      <w:r w:rsidRPr="00E1698E">
        <w:t>NB:  If a parent /guardian indicates 'yes' to any of these questions, then Ngaruki Gulgul requests an action plan from a Medical Practitioner outlining advice regarding the required process for further action.</w:t>
      </w:r>
    </w:p>
    <w:p w14:paraId="4149A9BB" w14:textId="77777777" w:rsidR="00AF0D24" w:rsidRDefault="00AF0D24" w:rsidP="000220E9"/>
    <w:tbl>
      <w:tblPr>
        <w:tblStyle w:val="TableGrid"/>
        <w:tblW w:w="0" w:type="auto"/>
        <w:tblLook w:val="04A0" w:firstRow="1" w:lastRow="0" w:firstColumn="1" w:lastColumn="0" w:noHBand="0" w:noVBand="1"/>
      </w:tblPr>
      <w:tblGrid>
        <w:gridCol w:w="9493"/>
        <w:gridCol w:w="846"/>
      </w:tblGrid>
      <w:tr w:rsidR="00AF0D24" w:rsidRPr="00224140" w14:paraId="002A46CF" w14:textId="77777777" w:rsidTr="00224140">
        <w:tc>
          <w:tcPr>
            <w:tcW w:w="9493" w:type="dxa"/>
          </w:tcPr>
          <w:p w14:paraId="40CBE0A3" w14:textId="77777777" w:rsidR="004D5807" w:rsidRPr="00224140" w:rsidRDefault="00AF0D24" w:rsidP="00934F13">
            <w:pPr>
              <w:spacing w:before="60" w:afterLines="60" w:after="144"/>
              <w:rPr>
                <w:sz w:val="22"/>
                <w:szCs w:val="22"/>
              </w:rPr>
            </w:pPr>
            <w:r w:rsidRPr="00224140">
              <w:rPr>
                <w:sz w:val="22"/>
                <w:szCs w:val="22"/>
              </w:rPr>
              <w:t xml:space="preserve">Does this student have an allergy?    </w:t>
            </w:r>
          </w:p>
          <w:p w14:paraId="315F4FE3" w14:textId="4E8F850C" w:rsidR="00AF0D24" w:rsidRPr="00224140" w:rsidRDefault="004D5807" w:rsidP="00934F13">
            <w:pPr>
              <w:spacing w:before="60" w:afterLines="60" w:after="144"/>
              <w:rPr>
                <w:sz w:val="22"/>
                <w:szCs w:val="22"/>
                <w:lang w:val="en-AU"/>
              </w:rPr>
            </w:pPr>
            <w:r w:rsidRPr="00224140">
              <w:rPr>
                <w:sz w:val="22"/>
                <w:szCs w:val="22"/>
              </w:rPr>
              <w:t>If so, to what?</w:t>
            </w:r>
            <w:r w:rsidR="00AF0D24" w:rsidRPr="00224140">
              <w:rPr>
                <w:sz w:val="22"/>
                <w:szCs w:val="22"/>
              </w:rPr>
              <w:t xml:space="preserve">                  </w:t>
            </w:r>
          </w:p>
        </w:tc>
        <w:tc>
          <w:tcPr>
            <w:tcW w:w="846" w:type="dxa"/>
          </w:tcPr>
          <w:p w14:paraId="30888385" w14:textId="1A825287" w:rsidR="00AF0D24" w:rsidRPr="00224140" w:rsidRDefault="00AF0D24" w:rsidP="00934F13">
            <w:pPr>
              <w:spacing w:before="60" w:afterLines="60" w:after="144"/>
              <w:rPr>
                <w:sz w:val="22"/>
                <w:szCs w:val="22"/>
                <w:lang w:val="en-AU"/>
              </w:rPr>
            </w:pPr>
            <w:r w:rsidRPr="00224140">
              <w:rPr>
                <w:sz w:val="22"/>
                <w:szCs w:val="22"/>
                <w:lang w:val="en-AU"/>
              </w:rPr>
              <w:t>Y/N</w:t>
            </w:r>
          </w:p>
        </w:tc>
      </w:tr>
      <w:tr w:rsidR="004D5807" w:rsidRPr="00224140" w14:paraId="150146A9" w14:textId="77777777" w:rsidTr="00224140">
        <w:tc>
          <w:tcPr>
            <w:tcW w:w="9493" w:type="dxa"/>
            <w:vAlign w:val="center"/>
          </w:tcPr>
          <w:p w14:paraId="45A8FC7C" w14:textId="360BE5EA" w:rsidR="004D5807" w:rsidRPr="00224140" w:rsidRDefault="004D5807" w:rsidP="00934F13">
            <w:pPr>
              <w:spacing w:before="60" w:afterLines="60" w:after="144"/>
              <w:rPr>
                <w:sz w:val="22"/>
                <w:szCs w:val="22"/>
              </w:rPr>
            </w:pPr>
            <w:r w:rsidRPr="00224140">
              <w:rPr>
                <w:sz w:val="22"/>
                <w:szCs w:val="22"/>
              </w:rPr>
              <w:t xml:space="preserve">Has it involved </w:t>
            </w:r>
            <w:r w:rsidR="00BB0AD3">
              <w:rPr>
                <w:sz w:val="22"/>
                <w:szCs w:val="22"/>
              </w:rPr>
              <w:t>hospitalisation</w:t>
            </w:r>
            <w:r w:rsidRPr="00224140">
              <w:rPr>
                <w:sz w:val="22"/>
                <w:szCs w:val="22"/>
              </w:rPr>
              <w:t xml:space="preserve">?                            </w:t>
            </w:r>
          </w:p>
        </w:tc>
        <w:tc>
          <w:tcPr>
            <w:tcW w:w="846" w:type="dxa"/>
          </w:tcPr>
          <w:p w14:paraId="7EEAE933" w14:textId="77777777" w:rsidR="004D5807" w:rsidRPr="00224140" w:rsidRDefault="004D5807" w:rsidP="00934F13">
            <w:pPr>
              <w:spacing w:before="60" w:afterLines="60" w:after="144"/>
              <w:rPr>
                <w:sz w:val="22"/>
                <w:szCs w:val="22"/>
                <w:lang w:val="en-AU"/>
              </w:rPr>
            </w:pPr>
          </w:p>
        </w:tc>
      </w:tr>
      <w:tr w:rsidR="004D5807" w:rsidRPr="00224140" w14:paraId="698044CE" w14:textId="77777777" w:rsidTr="00224140">
        <w:tc>
          <w:tcPr>
            <w:tcW w:w="9493" w:type="dxa"/>
            <w:vAlign w:val="center"/>
          </w:tcPr>
          <w:p w14:paraId="3D0DF7CA" w14:textId="510E0BC5" w:rsidR="004D5807" w:rsidRPr="00224140" w:rsidRDefault="004D5807" w:rsidP="00934F13">
            <w:pPr>
              <w:spacing w:before="60" w:afterLines="60" w:after="144"/>
              <w:rPr>
                <w:sz w:val="22"/>
                <w:szCs w:val="22"/>
              </w:rPr>
            </w:pPr>
            <w:r w:rsidRPr="00224140">
              <w:rPr>
                <w:sz w:val="22"/>
                <w:szCs w:val="22"/>
              </w:rPr>
              <w:t xml:space="preserve">Is it </w:t>
            </w:r>
            <w:r w:rsidR="00224140">
              <w:rPr>
                <w:sz w:val="22"/>
                <w:szCs w:val="22"/>
              </w:rPr>
              <w:t>life-threatening</w:t>
            </w:r>
            <w:r w:rsidRPr="00224140">
              <w:rPr>
                <w:sz w:val="22"/>
                <w:szCs w:val="22"/>
              </w:rPr>
              <w:t>?</w:t>
            </w:r>
          </w:p>
        </w:tc>
        <w:tc>
          <w:tcPr>
            <w:tcW w:w="846" w:type="dxa"/>
          </w:tcPr>
          <w:p w14:paraId="5BE7DFC4" w14:textId="77777777" w:rsidR="004D5807" w:rsidRPr="00224140" w:rsidRDefault="004D5807" w:rsidP="00934F13">
            <w:pPr>
              <w:spacing w:before="60" w:afterLines="60" w:after="144"/>
              <w:rPr>
                <w:sz w:val="22"/>
                <w:szCs w:val="22"/>
                <w:lang w:val="en-AU"/>
              </w:rPr>
            </w:pPr>
          </w:p>
        </w:tc>
      </w:tr>
      <w:tr w:rsidR="004D5807" w:rsidRPr="00224140" w14:paraId="4F0B2780" w14:textId="77777777" w:rsidTr="00224140">
        <w:tc>
          <w:tcPr>
            <w:tcW w:w="9493" w:type="dxa"/>
            <w:vAlign w:val="center"/>
          </w:tcPr>
          <w:p w14:paraId="1952A690" w14:textId="284A8DD8" w:rsidR="004D5807" w:rsidRPr="00224140" w:rsidRDefault="004D5807" w:rsidP="00934F13">
            <w:pPr>
              <w:spacing w:before="60" w:afterLines="60" w:after="144"/>
              <w:rPr>
                <w:sz w:val="22"/>
                <w:szCs w:val="22"/>
              </w:rPr>
            </w:pPr>
            <w:r w:rsidRPr="00224140">
              <w:rPr>
                <w:sz w:val="22"/>
                <w:szCs w:val="22"/>
              </w:rPr>
              <w:t xml:space="preserve">Has it been called anaphylaxis?                            </w:t>
            </w:r>
            <w:r w:rsidRPr="00224140">
              <w:rPr>
                <w:sz w:val="22"/>
                <w:szCs w:val="22"/>
                <w:lang w:val="en-AU"/>
              </w:rPr>
              <w:t xml:space="preserve">    </w:t>
            </w:r>
          </w:p>
        </w:tc>
        <w:tc>
          <w:tcPr>
            <w:tcW w:w="846" w:type="dxa"/>
          </w:tcPr>
          <w:p w14:paraId="12CC9F62" w14:textId="77777777" w:rsidR="004D5807" w:rsidRPr="00224140" w:rsidRDefault="004D5807" w:rsidP="00934F13">
            <w:pPr>
              <w:spacing w:before="60" w:afterLines="60" w:after="144"/>
              <w:rPr>
                <w:sz w:val="22"/>
                <w:szCs w:val="22"/>
                <w:lang w:val="en-AU"/>
              </w:rPr>
            </w:pPr>
          </w:p>
        </w:tc>
      </w:tr>
      <w:tr w:rsidR="004D5807" w:rsidRPr="00224140" w14:paraId="0407A52A" w14:textId="77777777" w:rsidTr="00224140">
        <w:tc>
          <w:tcPr>
            <w:tcW w:w="9493" w:type="dxa"/>
            <w:vAlign w:val="center"/>
          </w:tcPr>
          <w:p w14:paraId="4DC84322" w14:textId="23E484A2" w:rsidR="004D5807" w:rsidRPr="00224140" w:rsidRDefault="004D5807" w:rsidP="00934F13">
            <w:pPr>
              <w:spacing w:before="60" w:afterLines="60" w:after="144"/>
              <w:rPr>
                <w:sz w:val="22"/>
                <w:szCs w:val="22"/>
              </w:rPr>
            </w:pPr>
            <w:r w:rsidRPr="00224140">
              <w:rPr>
                <w:sz w:val="22"/>
                <w:szCs w:val="22"/>
              </w:rPr>
              <w:t>Has the student been prescribed an EpiPen?</w:t>
            </w:r>
          </w:p>
        </w:tc>
        <w:tc>
          <w:tcPr>
            <w:tcW w:w="846" w:type="dxa"/>
          </w:tcPr>
          <w:p w14:paraId="16C44E97" w14:textId="77777777" w:rsidR="004D5807" w:rsidRPr="00224140" w:rsidRDefault="004D5807" w:rsidP="00934F13">
            <w:pPr>
              <w:spacing w:before="60" w:afterLines="60" w:after="144"/>
              <w:rPr>
                <w:sz w:val="22"/>
                <w:szCs w:val="22"/>
                <w:lang w:val="en-AU"/>
              </w:rPr>
            </w:pPr>
          </w:p>
        </w:tc>
      </w:tr>
      <w:tr w:rsidR="004D5807" w:rsidRPr="00224140" w14:paraId="67667C04" w14:textId="77777777" w:rsidTr="00224140">
        <w:tc>
          <w:tcPr>
            <w:tcW w:w="9493" w:type="dxa"/>
            <w:vAlign w:val="center"/>
          </w:tcPr>
          <w:p w14:paraId="37CEDB75" w14:textId="49375ED7" w:rsidR="004D5807" w:rsidRPr="00224140" w:rsidRDefault="004D5807" w:rsidP="00934F13">
            <w:pPr>
              <w:spacing w:before="60" w:afterLines="60" w:after="144"/>
              <w:rPr>
                <w:sz w:val="22"/>
                <w:szCs w:val="22"/>
              </w:rPr>
            </w:pPr>
            <w:r w:rsidRPr="00224140">
              <w:rPr>
                <w:sz w:val="22"/>
                <w:szCs w:val="22"/>
              </w:rPr>
              <w:t xml:space="preserve">Is your child currently taking any medication?   </w:t>
            </w:r>
            <w:r w:rsidR="00224140" w:rsidRPr="00224140">
              <w:rPr>
                <w:sz w:val="22"/>
                <w:szCs w:val="22"/>
              </w:rPr>
              <w:t>If yes, please complete the below</w:t>
            </w:r>
          </w:p>
        </w:tc>
        <w:tc>
          <w:tcPr>
            <w:tcW w:w="846" w:type="dxa"/>
          </w:tcPr>
          <w:p w14:paraId="15C5FC23" w14:textId="77777777" w:rsidR="004D5807" w:rsidRPr="00224140" w:rsidRDefault="004D5807" w:rsidP="00934F13">
            <w:pPr>
              <w:spacing w:before="60" w:afterLines="60" w:after="144"/>
              <w:rPr>
                <w:sz w:val="22"/>
                <w:szCs w:val="22"/>
                <w:lang w:val="en-AU"/>
              </w:rPr>
            </w:pPr>
          </w:p>
        </w:tc>
      </w:tr>
    </w:tbl>
    <w:p w14:paraId="73E5F964" w14:textId="2E384F5F" w:rsidR="00184A7F" w:rsidRDefault="00AF0D24" w:rsidP="00934F13">
      <w:pPr>
        <w:spacing w:before="60" w:afterLines="60" w:after="144"/>
      </w:pPr>
      <w:r w:rsidRPr="00E1698E">
        <w:rPr>
          <w:lang w:val="en-AU"/>
        </w:rPr>
        <w:t xml:space="preserve">                                                                                   </w:t>
      </w:r>
    </w:p>
    <w:p w14:paraId="58056004" w14:textId="77777777" w:rsidR="00D9697B" w:rsidRDefault="00E7597A" w:rsidP="00934F13">
      <w:pPr>
        <w:spacing w:before="60" w:afterLines="60" w:after="144"/>
        <w:rPr>
          <w:b/>
        </w:rPr>
      </w:pPr>
      <w:r w:rsidRPr="00E1698E">
        <w:t xml:space="preserve"> </w:t>
      </w:r>
      <w:r w:rsidRPr="004728C7">
        <w:rPr>
          <w:b/>
        </w:rPr>
        <w:t>Current Medication</w:t>
      </w:r>
      <w:r w:rsidR="00BB5820" w:rsidRPr="004728C7">
        <w:rPr>
          <w:b/>
        </w:rPr>
        <w:t xml:space="preserve"> </w:t>
      </w:r>
    </w:p>
    <w:p w14:paraId="4804B1EA" w14:textId="12E78C7D" w:rsidR="00E7597A" w:rsidRPr="004728C7" w:rsidRDefault="00BB5820" w:rsidP="00934F13">
      <w:pPr>
        <w:spacing w:before="60" w:afterLines="60" w:after="144"/>
      </w:pPr>
      <w:r w:rsidRPr="004728C7">
        <w:t xml:space="preserve">(please note, medication cannot be administered </w:t>
      </w:r>
      <w:r w:rsidR="002829C2">
        <w:t>at school</w:t>
      </w:r>
      <w:r w:rsidRPr="004728C7">
        <w:t xml:space="preserve"> without a supplied medical certificate</w:t>
      </w:r>
      <w:r w:rsidR="002829C2">
        <w:t xml:space="preserve"> </w:t>
      </w:r>
      <w:r w:rsidRPr="004728C7">
        <w:t>/ note from a medical practitioner)</w:t>
      </w:r>
      <w:r w:rsidRPr="004728C7">
        <w:rPr>
          <w:b/>
        </w:rPr>
        <w:t xml:space="preserve"> </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8"/>
        <w:gridCol w:w="3260"/>
        <w:gridCol w:w="3299"/>
      </w:tblGrid>
      <w:tr w:rsidR="00E7597A" w:rsidRPr="004728C7" w14:paraId="56D0C28B" w14:textId="77777777" w:rsidTr="00BB5820">
        <w:trPr>
          <w:jc w:val="center"/>
        </w:trPr>
        <w:tc>
          <w:tcPr>
            <w:tcW w:w="3698" w:type="dxa"/>
          </w:tcPr>
          <w:p w14:paraId="772A3AB1" w14:textId="77777777" w:rsidR="00E7597A" w:rsidRPr="004728C7" w:rsidRDefault="00E7597A" w:rsidP="00934F13">
            <w:pPr>
              <w:spacing w:before="60" w:afterLines="60" w:after="144"/>
            </w:pPr>
            <w:r w:rsidRPr="004728C7">
              <w:t>Brand Name/ Type</w:t>
            </w:r>
          </w:p>
        </w:tc>
        <w:tc>
          <w:tcPr>
            <w:tcW w:w="3260" w:type="dxa"/>
          </w:tcPr>
          <w:p w14:paraId="2A1A8C97" w14:textId="77777777" w:rsidR="00E7597A" w:rsidRPr="004728C7" w:rsidRDefault="00E7597A" w:rsidP="00934F13">
            <w:pPr>
              <w:spacing w:before="60" w:afterLines="60" w:after="144"/>
            </w:pPr>
            <w:r w:rsidRPr="004728C7">
              <w:t>Dosage</w:t>
            </w:r>
          </w:p>
        </w:tc>
        <w:tc>
          <w:tcPr>
            <w:tcW w:w="3299" w:type="dxa"/>
          </w:tcPr>
          <w:p w14:paraId="57905319" w14:textId="77777777" w:rsidR="00E7597A" w:rsidRPr="004728C7" w:rsidRDefault="00E7597A" w:rsidP="00934F13">
            <w:pPr>
              <w:spacing w:before="60" w:afterLines="60" w:after="144"/>
            </w:pPr>
            <w:r w:rsidRPr="004728C7">
              <w:t>Reason</w:t>
            </w:r>
          </w:p>
        </w:tc>
      </w:tr>
      <w:tr w:rsidR="00E7597A" w:rsidRPr="004728C7" w14:paraId="7976645B" w14:textId="77777777" w:rsidTr="00BB5820">
        <w:trPr>
          <w:jc w:val="center"/>
        </w:trPr>
        <w:tc>
          <w:tcPr>
            <w:tcW w:w="3698" w:type="dxa"/>
          </w:tcPr>
          <w:p w14:paraId="21C42DE2" w14:textId="77777777" w:rsidR="00E7597A" w:rsidRPr="004728C7" w:rsidRDefault="00E7597A" w:rsidP="00934F13">
            <w:pPr>
              <w:spacing w:before="60" w:afterLines="60" w:after="144"/>
            </w:pPr>
          </w:p>
        </w:tc>
        <w:tc>
          <w:tcPr>
            <w:tcW w:w="3260" w:type="dxa"/>
          </w:tcPr>
          <w:p w14:paraId="7E20F357" w14:textId="77777777" w:rsidR="00E7597A" w:rsidRPr="004728C7" w:rsidRDefault="00E7597A" w:rsidP="00934F13">
            <w:pPr>
              <w:spacing w:before="60" w:afterLines="60" w:after="144"/>
            </w:pPr>
          </w:p>
        </w:tc>
        <w:tc>
          <w:tcPr>
            <w:tcW w:w="3299" w:type="dxa"/>
          </w:tcPr>
          <w:p w14:paraId="5124524E" w14:textId="77777777" w:rsidR="00E7597A" w:rsidRPr="004728C7" w:rsidRDefault="00E7597A" w:rsidP="00934F13">
            <w:pPr>
              <w:spacing w:before="60" w:afterLines="60" w:after="144"/>
            </w:pPr>
          </w:p>
        </w:tc>
      </w:tr>
      <w:tr w:rsidR="00E7597A" w:rsidRPr="004728C7" w14:paraId="2E2FADEC" w14:textId="77777777" w:rsidTr="00BB5820">
        <w:trPr>
          <w:jc w:val="center"/>
        </w:trPr>
        <w:tc>
          <w:tcPr>
            <w:tcW w:w="3698" w:type="dxa"/>
          </w:tcPr>
          <w:p w14:paraId="4DF4F816" w14:textId="77777777" w:rsidR="00E7597A" w:rsidRPr="004728C7" w:rsidRDefault="00E7597A" w:rsidP="00934F13">
            <w:pPr>
              <w:spacing w:before="60" w:afterLines="60" w:after="144"/>
            </w:pPr>
          </w:p>
        </w:tc>
        <w:tc>
          <w:tcPr>
            <w:tcW w:w="3260" w:type="dxa"/>
          </w:tcPr>
          <w:p w14:paraId="49DE35BD" w14:textId="77777777" w:rsidR="00E7597A" w:rsidRPr="004728C7" w:rsidRDefault="00E7597A" w:rsidP="00934F13">
            <w:pPr>
              <w:spacing w:before="60" w:afterLines="60" w:after="144"/>
            </w:pPr>
          </w:p>
        </w:tc>
        <w:tc>
          <w:tcPr>
            <w:tcW w:w="3299" w:type="dxa"/>
          </w:tcPr>
          <w:p w14:paraId="6CC07404" w14:textId="77777777" w:rsidR="00E7597A" w:rsidRPr="004728C7" w:rsidRDefault="00E7597A" w:rsidP="00934F13">
            <w:pPr>
              <w:spacing w:before="60" w:afterLines="60" w:after="144"/>
            </w:pPr>
          </w:p>
        </w:tc>
      </w:tr>
      <w:tr w:rsidR="00E7597A" w:rsidRPr="004728C7" w14:paraId="66F86191" w14:textId="77777777" w:rsidTr="00BB5820">
        <w:trPr>
          <w:jc w:val="center"/>
        </w:trPr>
        <w:tc>
          <w:tcPr>
            <w:tcW w:w="3698" w:type="dxa"/>
          </w:tcPr>
          <w:p w14:paraId="763002EF" w14:textId="77777777" w:rsidR="00E7597A" w:rsidRPr="004728C7" w:rsidRDefault="00E7597A" w:rsidP="00934F13">
            <w:pPr>
              <w:spacing w:before="60" w:afterLines="60" w:after="144"/>
            </w:pPr>
          </w:p>
        </w:tc>
        <w:tc>
          <w:tcPr>
            <w:tcW w:w="3260" w:type="dxa"/>
          </w:tcPr>
          <w:p w14:paraId="2AED809D" w14:textId="77777777" w:rsidR="00E7597A" w:rsidRPr="004728C7" w:rsidRDefault="00E7597A" w:rsidP="00934F13">
            <w:pPr>
              <w:spacing w:before="60" w:afterLines="60" w:after="144"/>
            </w:pPr>
          </w:p>
        </w:tc>
        <w:tc>
          <w:tcPr>
            <w:tcW w:w="3299" w:type="dxa"/>
          </w:tcPr>
          <w:p w14:paraId="746BCF30" w14:textId="77777777" w:rsidR="00E7597A" w:rsidRPr="004728C7" w:rsidRDefault="00E7597A" w:rsidP="00934F13">
            <w:pPr>
              <w:spacing w:before="60" w:afterLines="60" w:after="144"/>
            </w:pPr>
          </w:p>
        </w:tc>
      </w:tr>
    </w:tbl>
    <w:p w14:paraId="60274E45" w14:textId="77777777" w:rsidR="00216CCD" w:rsidRDefault="00216CCD" w:rsidP="000220E9"/>
    <w:p w14:paraId="5EF296DD" w14:textId="77777777" w:rsidR="00E7597A" w:rsidRPr="00E1698E" w:rsidRDefault="00E7597A" w:rsidP="000220E9">
      <w:r w:rsidRPr="00E1698E">
        <w:t>Previous Injuries / Medical Conditions</w:t>
      </w:r>
    </w:p>
    <w:p w14:paraId="1B928869" w14:textId="77777777" w:rsidR="00E7597A" w:rsidRPr="00E1698E" w:rsidRDefault="00E7597A" w:rsidP="000220E9">
      <w:r w:rsidRPr="00E1698E">
        <w:tab/>
      </w:r>
    </w:p>
    <w:p w14:paraId="4D6EFBB3" w14:textId="6F7C5B30" w:rsidR="00E7597A" w:rsidRPr="002829C2" w:rsidRDefault="00AB270A" w:rsidP="002829C2">
      <w:pPr>
        <w:spacing w:after="240" w:line="480" w:lineRule="auto"/>
      </w:pPr>
      <w:r>
        <w:t>_____________</w:t>
      </w:r>
      <w:r w:rsidR="002829C2">
        <w:t>________________________________________________________________________________________________</w:t>
      </w:r>
      <w:r>
        <w:t>_____________________________________________________________________________</w:t>
      </w:r>
      <w:r w:rsidR="00CA0D4B">
        <w:t>__</w:t>
      </w:r>
    </w:p>
    <w:p w14:paraId="59B6BEBC" w14:textId="50C0EDF6" w:rsidR="007165EE" w:rsidRDefault="007165EE" w:rsidP="007165EE">
      <w:pPr>
        <w:rPr>
          <w:noProof/>
          <w:lang w:eastAsia="en-AU"/>
        </w:rPr>
      </w:pPr>
    </w:p>
    <w:p w14:paraId="0CF14507" w14:textId="77777777" w:rsidR="009A3312" w:rsidRDefault="009A3312" w:rsidP="00A454BD"/>
    <w:p w14:paraId="3E487A5A" w14:textId="77777777" w:rsidR="009A3312" w:rsidRDefault="009A3312" w:rsidP="009A3312"/>
    <w:p w14:paraId="58969B30" w14:textId="1EF1D36B" w:rsidR="009A4200" w:rsidRDefault="00823E7D" w:rsidP="009A3312">
      <w:pPr>
        <w:pStyle w:val="Heading2"/>
      </w:pPr>
      <w:r>
        <w:t>M</w:t>
      </w:r>
      <w:r w:rsidR="00D7653E">
        <w:t>edication administration form</w:t>
      </w:r>
    </w:p>
    <w:p w14:paraId="5081D283" w14:textId="62FE9B77" w:rsidR="009A4200" w:rsidRPr="00823E7D" w:rsidRDefault="009A4200" w:rsidP="009A4200">
      <w:pPr>
        <w:pStyle w:val="NoSpacing"/>
        <w:rPr>
          <w:rFonts w:asciiTheme="minorHAnsi" w:hAnsiTheme="minorHAnsi" w:cstheme="minorHAnsi"/>
          <w:sz w:val="22"/>
          <w:szCs w:val="22"/>
        </w:rPr>
      </w:pPr>
    </w:p>
    <w:p w14:paraId="078237D7" w14:textId="24584799" w:rsidR="009A4200" w:rsidRDefault="009A4200" w:rsidP="009A4200">
      <w:pPr>
        <w:pStyle w:val="NoSpacing"/>
        <w:rPr>
          <w:rFonts w:asciiTheme="minorHAnsi" w:hAnsiTheme="minorHAnsi" w:cstheme="minorHAnsi"/>
          <w:sz w:val="22"/>
          <w:szCs w:val="22"/>
        </w:rPr>
      </w:pPr>
      <w:r w:rsidRPr="00823E7D">
        <w:rPr>
          <w:rFonts w:asciiTheme="minorHAnsi" w:hAnsiTheme="minorHAnsi" w:cstheme="minorHAnsi"/>
          <w:sz w:val="22"/>
          <w:szCs w:val="22"/>
        </w:rPr>
        <w:t xml:space="preserve">Please complete the entire form in order to ensure your </w:t>
      </w:r>
      <w:r w:rsidR="00833B58">
        <w:rPr>
          <w:rFonts w:asciiTheme="minorHAnsi" w:hAnsiTheme="minorHAnsi" w:cstheme="minorHAnsi"/>
          <w:sz w:val="22"/>
          <w:szCs w:val="22"/>
        </w:rPr>
        <w:t>young person’s</w:t>
      </w:r>
      <w:r w:rsidRPr="00823E7D">
        <w:rPr>
          <w:rFonts w:asciiTheme="minorHAnsi" w:hAnsiTheme="minorHAnsi" w:cstheme="minorHAnsi"/>
          <w:sz w:val="22"/>
          <w:szCs w:val="22"/>
        </w:rPr>
        <w:t xml:space="preserve"> medication is properly dispensed at NGC. </w:t>
      </w:r>
    </w:p>
    <w:p w14:paraId="7E7A6A33" w14:textId="77777777" w:rsidR="0053393F" w:rsidRPr="00823E7D" w:rsidRDefault="0053393F" w:rsidP="009A4200">
      <w:pPr>
        <w:pStyle w:val="NoSpacing"/>
        <w:rPr>
          <w:rFonts w:asciiTheme="minorHAnsi" w:hAnsiTheme="minorHAnsi" w:cstheme="minorHAnsi"/>
          <w:sz w:val="22"/>
          <w:szCs w:val="22"/>
        </w:rPr>
      </w:pPr>
    </w:p>
    <w:p w14:paraId="29A4DD71" w14:textId="719C24A2" w:rsidR="009A4200" w:rsidRPr="00823E7D" w:rsidRDefault="009A4200" w:rsidP="009A4200">
      <w:pPr>
        <w:pStyle w:val="NoSpacing"/>
        <w:rPr>
          <w:rFonts w:asciiTheme="minorHAnsi" w:hAnsiTheme="minorHAnsi" w:cstheme="minorHAnsi"/>
          <w:sz w:val="22"/>
          <w:szCs w:val="22"/>
        </w:rPr>
      </w:pPr>
      <w:r w:rsidRPr="00823E7D">
        <w:rPr>
          <w:rFonts w:asciiTheme="minorHAnsi" w:hAnsiTheme="minorHAnsi" w:cstheme="minorHAnsi"/>
          <w:sz w:val="22"/>
          <w:szCs w:val="22"/>
        </w:rPr>
        <w:t xml:space="preserve">I, _____________________ give my consent for NGC staff to administer my </w:t>
      </w:r>
      <w:r w:rsidR="0053393F">
        <w:rPr>
          <w:rFonts w:asciiTheme="minorHAnsi" w:hAnsiTheme="minorHAnsi" w:cstheme="minorHAnsi"/>
          <w:sz w:val="22"/>
          <w:szCs w:val="22"/>
        </w:rPr>
        <w:t>young person’s</w:t>
      </w:r>
      <w:r w:rsidRPr="00823E7D">
        <w:rPr>
          <w:rFonts w:asciiTheme="minorHAnsi" w:hAnsiTheme="minorHAnsi" w:cstheme="minorHAnsi"/>
          <w:sz w:val="22"/>
          <w:szCs w:val="22"/>
        </w:rPr>
        <w:t xml:space="preserve"> medication as directed below. </w:t>
      </w:r>
    </w:p>
    <w:p w14:paraId="34D00394" w14:textId="77777777" w:rsidR="009A4200" w:rsidRPr="00823E7D" w:rsidRDefault="009A4200" w:rsidP="009A4200">
      <w:pPr>
        <w:pStyle w:val="NoSpacing"/>
        <w:rPr>
          <w:rFonts w:asciiTheme="minorHAnsi" w:hAnsiTheme="minorHAnsi" w:cstheme="minorHAnsi"/>
          <w:sz w:val="22"/>
          <w:szCs w:val="22"/>
        </w:rPr>
      </w:pPr>
    </w:p>
    <w:p w14:paraId="2B262234" w14:textId="0E17B3A8" w:rsidR="009A4200" w:rsidRPr="00823E7D" w:rsidRDefault="009A4200" w:rsidP="009A4200">
      <w:pPr>
        <w:pStyle w:val="NoSpacing"/>
        <w:rPr>
          <w:rFonts w:asciiTheme="minorHAnsi" w:hAnsiTheme="minorHAnsi" w:cstheme="minorHAnsi"/>
          <w:sz w:val="22"/>
          <w:szCs w:val="22"/>
        </w:rPr>
      </w:pPr>
      <w:r w:rsidRPr="00823E7D">
        <w:rPr>
          <w:rFonts w:asciiTheme="minorHAnsi" w:hAnsiTheme="minorHAnsi" w:cstheme="minorHAnsi"/>
          <w:sz w:val="22"/>
          <w:szCs w:val="22"/>
        </w:rPr>
        <w:t xml:space="preserve">I understand that is it my responsibility to ensure that NGC </w:t>
      </w:r>
      <w:r w:rsidR="0053393F">
        <w:rPr>
          <w:rFonts w:asciiTheme="minorHAnsi" w:hAnsiTheme="minorHAnsi" w:cstheme="minorHAnsi"/>
          <w:sz w:val="22"/>
          <w:szCs w:val="22"/>
        </w:rPr>
        <w:t>always has enough medication for my young person</w:t>
      </w:r>
      <w:r w:rsidRPr="00823E7D">
        <w:rPr>
          <w:rFonts w:asciiTheme="minorHAnsi" w:hAnsiTheme="minorHAnsi" w:cstheme="minorHAnsi"/>
          <w:sz w:val="22"/>
          <w:szCs w:val="22"/>
        </w:rPr>
        <w:t>.</w:t>
      </w:r>
    </w:p>
    <w:p w14:paraId="70FAEBC5" w14:textId="77777777" w:rsidR="009A4200" w:rsidRPr="00823E7D" w:rsidRDefault="009A4200" w:rsidP="009A4200">
      <w:pPr>
        <w:pStyle w:val="NoSpacing"/>
        <w:rPr>
          <w:rFonts w:asciiTheme="minorHAnsi" w:hAnsiTheme="minorHAnsi" w:cstheme="minorHAnsi"/>
          <w:sz w:val="22"/>
          <w:szCs w:val="22"/>
        </w:rPr>
      </w:pPr>
    </w:p>
    <w:tbl>
      <w:tblPr>
        <w:tblStyle w:val="TableGrid"/>
        <w:tblW w:w="9826" w:type="dxa"/>
        <w:tblInd w:w="-220" w:type="dxa"/>
        <w:tblLook w:val="04A0" w:firstRow="1" w:lastRow="0" w:firstColumn="1" w:lastColumn="0" w:noHBand="0" w:noVBand="1"/>
      </w:tblPr>
      <w:tblGrid>
        <w:gridCol w:w="2518"/>
        <w:gridCol w:w="992"/>
        <w:gridCol w:w="1418"/>
        <w:gridCol w:w="1843"/>
        <w:gridCol w:w="1204"/>
        <w:gridCol w:w="1851"/>
      </w:tblGrid>
      <w:tr w:rsidR="009A4200" w:rsidRPr="00823E7D" w14:paraId="77ED13E6" w14:textId="77777777" w:rsidTr="00C17744">
        <w:trPr>
          <w:trHeight w:val="303"/>
        </w:trPr>
        <w:tc>
          <w:tcPr>
            <w:tcW w:w="2518" w:type="dxa"/>
          </w:tcPr>
          <w:p w14:paraId="6533DE53" w14:textId="7F8B312D" w:rsidR="009A4200" w:rsidRPr="00823E7D" w:rsidRDefault="009A4200" w:rsidP="00C17744">
            <w:pPr>
              <w:tabs>
                <w:tab w:val="left" w:pos="6060"/>
              </w:tabs>
              <w:rPr>
                <w:sz w:val="22"/>
                <w:szCs w:val="22"/>
              </w:rPr>
            </w:pPr>
            <w:r w:rsidRPr="00823E7D">
              <w:rPr>
                <w:sz w:val="22"/>
                <w:szCs w:val="22"/>
              </w:rPr>
              <w:t>Student</w:t>
            </w:r>
            <w:r w:rsidR="0053393F">
              <w:rPr>
                <w:sz w:val="22"/>
                <w:szCs w:val="22"/>
              </w:rPr>
              <w:t>’</w:t>
            </w:r>
            <w:r w:rsidRPr="00823E7D">
              <w:rPr>
                <w:sz w:val="22"/>
                <w:szCs w:val="22"/>
              </w:rPr>
              <w:t xml:space="preserve">s name </w:t>
            </w:r>
          </w:p>
          <w:p w14:paraId="11E4F670" w14:textId="77777777" w:rsidR="009A4200" w:rsidRPr="00823E7D" w:rsidRDefault="009A4200" w:rsidP="00C17744">
            <w:pPr>
              <w:tabs>
                <w:tab w:val="left" w:pos="6060"/>
              </w:tabs>
              <w:rPr>
                <w:sz w:val="22"/>
                <w:szCs w:val="22"/>
              </w:rPr>
            </w:pPr>
            <w:r w:rsidRPr="00823E7D">
              <w:rPr>
                <w:sz w:val="22"/>
                <w:szCs w:val="22"/>
              </w:rPr>
              <w:t xml:space="preserve">  </w:t>
            </w:r>
          </w:p>
        </w:tc>
        <w:tc>
          <w:tcPr>
            <w:tcW w:w="7308" w:type="dxa"/>
            <w:gridSpan w:val="5"/>
          </w:tcPr>
          <w:p w14:paraId="17CEE9D3" w14:textId="77777777" w:rsidR="009A4200" w:rsidRPr="00823E7D" w:rsidRDefault="009A4200" w:rsidP="00C17744">
            <w:pPr>
              <w:tabs>
                <w:tab w:val="left" w:pos="6060"/>
              </w:tabs>
              <w:rPr>
                <w:sz w:val="22"/>
                <w:szCs w:val="22"/>
              </w:rPr>
            </w:pPr>
          </w:p>
        </w:tc>
      </w:tr>
      <w:tr w:rsidR="009A4200" w:rsidRPr="00823E7D" w14:paraId="3AA8391E" w14:textId="77777777" w:rsidTr="00C17744">
        <w:tc>
          <w:tcPr>
            <w:tcW w:w="9826" w:type="dxa"/>
            <w:gridSpan w:val="6"/>
          </w:tcPr>
          <w:p w14:paraId="5D214CFF" w14:textId="187FEEEA" w:rsidR="009A4200" w:rsidRPr="00823E7D" w:rsidRDefault="009A4200" w:rsidP="00C17744">
            <w:pPr>
              <w:tabs>
                <w:tab w:val="left" w:pos="6060"/>
              </w:tabs>
              <w:rPr>
                <w:sz w:val="22"/>
                <w:szCs w:val="22"/>
              </w:rPr>
            </w:pPr>
            <w:r w:rsidRPr="00823E7D">
              <w:rPr>
                <w:sz w:val="22"/>
                <w:szCs w:val="22"/>
              </w:rPr>
              <w:t xml:space="preserve">I give permission for Paracetamol to be administered                      </w:t>
            </w:r>
            <w:r w:rsidR="0053393F">
              <w:rPr>
                <w:sz w:val="22"/>
                <w:szCs w:val="22"/>
              </w:rPr>
              <w:tab/>
            </w:r>
            <w:r w:rsidR="0053393F">
              <w:rPr>
                <w:sz w:val="22"/>
                <w:szCs w:val="22"/>
              </w:rPr>
              <w:tab/>
            </w:r>
            <w:r w:rsidR="0053393F">
              <w:rPr>
                <w:sz w:val="22"/>
                <w:szCs w:val="22"/>
              </w:rPr>
              <w:tab/>
            </w:r>
            <w:r w:rsidR="0053393F">
              <w:rPr>
                <w:sz w:val="22"/>
                <w:szCs w:val="22"/>
              </w:rPr>
              <w:tab/>
            </w:r>
            <w:r w:rsidRPr="00823E7D">
              <w:rPr>
                <w:sz w:val="22"/>
                <w:szCs w:val="22"/>
              </w:rPr>
              <w:t>Yes / No</w:t>
            </w:r>
          </w:p>
          <w:p w14:paraId="6193C8F2" w14:textId="77777777" w:rsidR="009A4200" w:rsidRPr="00823E7D" w:rsidRDefault="009A4200" w:rsidP="00C17744">
            <w:pPr>
              <w:tabs>
                <w:tab w:val="left" w:pos="6060"/>
              </w:tabs>
              <w:rPr>
                <w:sz w:val="22"/>
                <w:szCs w:val="22"/>
              </w:rPr>
            </w:pPr>
            <w:r w:rsidRPr="00823E7D">
              <w:rPr>
                <w:sz w:val="22"/>
                <w:szCs w:val="22"/>
              </w:rPr>
              <w:t xml:space="preserve">Comments: </w:t>
            </w:r>
          </w:p>
          <w:p w14:paraId="7D90E4D8" w14:textId="77777777" w:rsidR="009A4200" w:rsidRPr="00823E7D" w:rsidRDefault="009A4200" w:rsidP="00C17744">
            <w:pPr>
              <w:tabs>
                <w:tab w:val="left" w:pos="6060"/>
              </w:tabs>
              <w:rPr>
                <w:sz w:val="22"/>
                <w:szCs w:val="22"/>
              </w:rPr>
            </w:pPr>
          </w:p>
        </w:tc>
      </w:tr>
      <w:tr w:rsidR="009A4200" w:rsidRPr="00823E7D" w14:paraId="38DD8B0F" w14:textId="77777777" w:rsidTr="00C17744">
        <w:tc>
          <w:tcPr>
            <w:tcW w:w="9826" w:type="dxa"/>
            <w:gridSpan w:val="6"/>
          </w:tcPr>
          <w:p w14:paraId="62A3F71B" w14:textId="45D96F8C" w:rsidR="009A4200" w:rsidRPr="00823E7D" w:rsidRDefault="009A4200" w:rsidP="00C17744">
            <w:pPr>
              <w:tabs>
                <w:tab w:val="left" w:pos="6060"/>
              </w:tabs>
              <w:rPr>
                <w:sz w:val="22"/>
                <w:szCs w:val="22"/>
              </w:rPr>
            </w:pPr>
            <w:r w:rsidRPr="00823E7D">
              <w:rPr>
                <w:sz w:val="22"/>
                <w:szCs w:val="22"/>
              </w:rPr>
              <w:t xml:space="preserve">I give permission for an Antihistamine to be administered              </w:t>
            </w:r>
            <w:r w:rsidR="0053393F">
              <w:rPr>
                <w:sz w:val="22"/>
                <w:szCs w:val="22"/>
              </w:rPr>
              <w:tab/>
            </w:r>
            <w:r w:rsidR="0053393F">
              <w:rPr>
                <w:sz w:val="22"/>
                <w:szCs w:val="22"/>
              </w:rPr>
              <w:tab/>
            </w:r>
            <w:r w:rsidR="0053393F">
              <w:rPr>
                <w:sz w:val="22"/>
                <w:szCs w:val="22"/>
              </w:rPr>
              <w:tab/>
            </w:r>
            <w:r w:rsidRPr="00823E7D">
              <w:rPr>
                <w:sz w:val="22"/>
                <w:szCs w:val="22"/>
              </w:rPr>
              <w:t xml:space="preserve"> </w:t>
            </w:r>
            <w:r w:rsidR="0053393F">
              <w:rPr>
                <w:sz w:val="22"/>
                <w:szCs w:val="22"/>
              </w:rPr>
              <w:tab/>
            </w:r>
            <w:r w:rsidRPr="00823E7D">
              <w:rPr>
                <w:sz w:val="22"/>
                <w:szCs w:val="22"/>
              </w:rPr>
              <w:t>Yes / No</w:t>
            </w:r>
          </w:p>
          <w:p w14:paraId="474BC463" w14:textId="77777777" w:rsidR="009A4200" w:rsidRPr="00823E7D" w:rsidRDefault="009A4200" w:rsidP="00C17744">
            <w:pPr>
              <w:tabs>
                <w:tab w:val="left" w:pos="6060"/>
              </w:tabs>
              <w:rPr>
                <w:sz w:val="22"/>
                <w:szCs w:val="22"/>
              </w:rPr>
            </w:pPr>
            <w:r w:rsidRPr="00823E7D">
              <w:rPr>
                <w:sz w:val="22"/>
                <w:szCs w:val="22"/>
              </w:rPr>
              <w:t xml:space="preserve">Comments: </w:t>
            </w:r>
          </w:p>
          <w:p w14:paraId="40B9F44A" w14:textId="77777777" w:rsidR="009A4200" w:rsidRPr="00823E7D" w:rsidRDefault="009A4200" w:rsidP="00C17744">
            <w:pPr>
              <w:tabs>
                <w:tab w:val="left" w:pos="6060"/>
              </w:tabs>
              <w:rPr>
                <w:sz w:val="22"/>
                <w:szCs w:val="22"/>
              </w:rPr>
            </w:pPr>
          </w:p>
        </w:tc>
      </w:tr>
      <w:tr w:rsidR="009A4200" w:rsidRPr="00823E7D" w14:paraId="14268B3C" w14:textId="77777777" w:rsidTr="00C17744">
        <w:tc>
          <w:tcPr>
            <w:tcW w:w="9826" w:type="dxa"/>
            <w:gridSpan w:val="6"/>
          </w:tcPr>
          <w:p w14:paraId="262C7F90" w14:textId="77777777" w:rsidR="009A4200" w:rsidRPr="00823E7D" w:rsidRDefault="009A4200" w:rsidP="00C17744">
            <w:pPr>
              <w:tabs>
                <w:tab w:val="left" w:pos="6060"/>
              </w:tabs>
              <w:rPr>
                <w:b/>
                <w:sz w:val="22"/>
                <w:szCs w:val="22"/>
              </w:rPr>
            </w:pPr>
            <w:r w:rsidRPr="00823E7D">
              <w:rPr>
                <w:b/>
                <w:sz w:val="22"/>
                <w:szCs w:val="22"/>
              </w:rPr>
              <w:t>Prescribed Medication:</w:t>
            </w:r>
          </w:p>
        </w:tc>
      </w:tr>
      <w:tr w:rsidR="009A4200" w:rsidRPr="00823E7D" w14:paraId="6CF50A62" w14:textId="77777777" w:rsidTr="00C17744">
        <w:tc>
          <w:tcPr>
            <w:tcW w:w="2518" w:type="dxa"/>
          </w:tcPr>
          <w:p w14:paraId="25B8410F" w14:textId="531EADDF" w:rsidR="009A4200" w:rsidRPr="00823E7D" w:rsidRDefault="009A4200" w:rsidP="00C17744">
            <w:pPr>
              <w:tabs>
                <w:tab w:val="left" w:pos="6060"/>
              </w:tabs>
              <w:rPr>
                <w:sz w:val="22"/>
                <w:szCs w:val="22"/>
              </w:rPr>
            </w:pPr>
            <w:r w:rsidRPr="00823E7D">
              <w:rPr>
                <w:sz w:val="22"/>
                <w:szCs w:val="22"/>
              </w:rPr>
              <w:t xml:space="preserve">Medicine </w:t>
            </w:r>
            <w:r w:rsidR="00D9697B">
              <w:rPr>
                <w:sz w:val="22"/>
                <w:szCs w:val="22"/>
              </w:rPr>
              <w:t>n</w:t>
            </w:r>
            <w:r w:rsidRPr="00823E7D">
              <w:rPr>
                <w:sz w:val="22"/>
                <w:szCs w:val="22"/>
              </w:rPr>
              <w:t xml:space="preserve">ame </w:t>
            </w:r>
            <w:r w:rsidR="00D9697B">
              <w:rPr>
                <w:sz w:val="22"/>
                <w:szCs w:val="22"/>
              </w:rPr>
              <w:t>and brand</w:t>
            </w:r>
          </w:p>
          <w:p w14:paraId="28A4A222" w14:textId="77777777" w:rsidR="009A4200" w:rsidRPr="00823E7D" w:rsidRDefault="009A4200" w:rsidP="00C17744">
            <w:pPr>
              <w:tabs>
                <w:tab w:val="left" w:pos="6060"/>
              </w:tabs>
              <w:rPr>
                <w:sz w:val="22"/>
                <w:szCs w:val="22"/>
              </w:rPr>
            </w:pPr>
          </w:p>
        </w:tc>
        <w:tc>
          <w:tcPr>
            <w:tcW w:w="7308" w:type="dxa"/>
            <w:gridSpan w:val="5"/>
          </w:tcPr>
          <w:p w14:paraId="4EECC958" w14:textId="77777777" w:rsidR="009A4200" w:rsidRPr="00823E7D" w:rsidRDefault="009A4200" w:rsidP="00C17744">
            <w:pPr>
              <w:tabs>
                <w:tab w:val="left" w:pos="6060"/>
              </w:tabs>
              <w:rPr>
                <w:b/>
                <w:sz w:val="22"/>
                <w:szCs w:val="22"/>
              </w:rPr>
            </w:pPr>
          </w:p>
        </w:tc>
      </w:tr>
      <w:tr w:rsidR="009A4200" w:rsidRPr="00823E7D" w14:paraId="1091A18E" w14:textId="77777777" w:rsidTr="00C17744">
        <w:tc>
          <w:tcPr>
            <w:tcW w:w="2518" w:type="dxa"/>
          </w:tcPr>
          <w:p w14:paraId="0F9C5481" w14:textId="54FFC493" w:rsidR="009A4200" w:rsidRPr="00823E7D" w:rsidRDefault="009A4200" w:rsidP="00C17744">
            <w:pPr>
              <w:tabs>
                <w:tab w:val="left" w:pos="6060"/>
              </w:tabs>
              <w:rPr>
                <w:sz w:val="22"/>
                <w:szCs w:val="22"/>
              </w:rPr>
            </w:pPr>
            <w:r w:rsidRPr="00823E7D">
              <w:rPr>
                <w:sz w:val="22"/>
                <w:szCs w:val="22"/>
              </w:rPr>
              <w:t xml:space="preserve">Date </w:t>
            </w:r>
            <w:r w:rsidR="00D9697B">
              <w:rPr>
                <w:sz w:val="22"/>
                <w:szCs w:val="22"/>
              </w:rPr>
              <w:t>m</w:t>
            </w:r>
            <w:r w:rsidRPr="00823E7D">
              <w:rPr>
                <w:sz w:val="22"/>
                <w:szCs w:val="22"/>
              </w:rPr>
              <w:t xml:space="preserve">edicine was prescribed </w:t>
            </w:r>
          </w:p>
        </w:tc>
        <w:tc>
          <w:tcPr>
            <w:tcW w:w="7308" w:type="dxa"/>
            <w:gridSpan w:val="5"/>
          </w:tcPr>
          <w:p w14:paraId="7B6298EC" w14:textId="77777777" w:rsidR="009A4200" w:rsidRPr="00823E7D" w:rsidRDefault="009A4200" w:rsidP="00C17744">
            <w:pPr>
              <w:tabs>
                <w:tab w:val="left" w:pos="6060"/>
              </w:tabs>
              <w:rPr>
                <w:b/>
                <w:sz w:val="22"/>
                <w:szCs w:val="22"/>
              </w:rPr>
            </w:pPr>
          </w:p>
        </w:tc>
      </w:tr>
      <w:tr w:rsidR="009A4200" w:rsidRPr="00823E7D" w14:paraId="16BA0C80" w14:textId="77777777" w:rsidTr="00C17744">
        <w:tc>
          <w:tcPr>
            <w:tcW w:w="2518" w:type="dxa"/>
          </w:tcPr>
          <w:p w14:paraId="3DEF75F7" w14:textId="77777777" w:rsidR="009A4200" w:rsidRPr="00823E7D" w:rsidRDefault="009A4200" w:rsidP="00C17744">
            <w:pPr>
              <w:tabs>
                <w:tab w:val="left" w:pos="6060"/>
              </w:tabs>
              <w:rPr>
                <w:sz w:val="22"/>
                <w:szCs w:val="22"/>
              </w:rPr>
            </w:pPr>
            <w:r w:rsidRPr="00823E7D">
              <w:rPr>
                <w:sz w:val="22"/>
                <w:szCs w:val="22"/>
              </w:rPr>
              <w:t xml:space="preserve">Expiry date </w:t>
            </w:r>
          </w:p>
        </w:tc>
        <w:tc>
          <w:tcPr>
            <w:tcW w:w="7308" w:type="dxa"/>
            <w:gridSpan w:val="5"/>
          </w:tcPr>
          <w:p w14:paraId="268D531B" w14:textId="77777777" w:rsidR="009A4200" w:rsidRPr="00823E7D" w:rsidRDefault="009A4200" w:rsidP="00C17744">
            <w:pPr>
              <w:tabs>
                <w:tab w:val="left" w:pos="6060"/>
              </w:tabs>
              <w:rPr>
                <w:b/>
                <w:sz w:val="22"/>
                <w:szCs w:val="22"/>
              </w:rPr>
            </w:pPr>
          </w:p>
        </w:tc>
      </w:tr>
      <w:tr w:rsidR="009A4200" w:rsidRPr="00823E7D" w14:paraId="6EDB7424" w14:textId="77777777" w:rsidTr="00C17744">
        <w:trPr>
          <w:trHeight w:val="766"/>
        </w:trPr>
        <w:tc>
          <w:tcPr>
            <w:tcW w:w="2518" w:type="dxa"/>
          </w:tcPr>
          <w:p w14:paraId="7A9ECE6A" w14:textId="77777777" w:rsidR="009A4200" w:rsidRPr="00823E7D" w:rsidRDefault="009A4200" w:rsidP="00C17744">
            <w:pPr>
              <w:tabs>
                <w:tab w:val="left" w:pos="6060"/>
              </w:tabs>
              <w:rPr>
                <w:sz w:val="22"/>
                <w:szCs w:val="22"/>
              </w:rPr>
            </w:pPr>
            <w:r w:rsidRPr="00823E7D">
              <w:rPr>
                <w:sz w:val="22"/>
                <w:szCs w:val="22"/>
              </w:rPr>
              <w:t>Method of Administration (please circle)</w:t>
            </w:r>
          </w:p>
        </w:tc>
        <w:tc>
          <w:tcPr>
            <w:tcW w:w="992" w:type="dxa"/>
          </w:tcPr>
          <w:p w14:paraId="3961AA06" w14:textId="77777777" w:rsidR="009A4200" w:rsidRPr="00823E7D" w:rsidRDefault="009A4200" w:rsidP="00C17744">
            <w:pPr>
              <w:tabs>
                <w:tab w:val="left" w:pos="6060"/>
              </w:tabs>
              <w:jc w:val="center"/>
              <w:rPr>
                <w:sz w:val="22"/>
                <w:szCs w:val="22"/>
              </w:rPr>
            </w:pPr>
          </w:p>
          <w:p w14:paraId="72C48936" w14:textId="77777777" w:rsidR="009A4200" w:rsidRPr="00823E7D" w:rsidRDefault="009A4200" w:rsidP="00C17744">
            <w:pPr>
              <w:tabs>
                <w:tab w:val="left" w:pos="6060"/>
              </w:tabs>
              <w:jc w:val="center"/>
              <w:rPr>
                <w:sz w:val="22"/>
                <w:szCs w:val="22"/>
              </w:rPr>
            </w:pPr>
            <w:r w:rsidRPr="00823E7D">
              <w:rPr>
                <w:sz w:val="22"/>
                <w:szCs w:val="22"/>
              </w:rPr>
              <w:t>Ear</w:t>
            </w:r>
          </w:p>
        </w:tc>
        <w:tc>
          <w:tcPr>
            <w:tcW w:w="1418" w:type="dxa"/>
          </w:tcPr>
          <w:p w14:paraId="78D0BF12" w14:textId="77777777" w:rsidR="009A4200" w:rsidRPr="00823E7D" w:rsidRDefault="009A4200" w:rsidP="00C17744">
            <w:pPr>
              <w:tabs>
                <w:tab w:val="left" w:pos="6060"/>
              </w:tabs>
              <w:jc w:val="center"/>
              <w:rPr>
                <w:sz w:val="22"/>
                <w:szCs w:val="22"/>
              </w:rPr>
            </w:pPr>
          </w:p>
          <w:p w14:paraId="7B3F0973" w14:textId="77777777" w:rsidR="009A4200" w:rsidRPr="00823E7D" w:rsidRDefault="009A4200" w:rsidP="00C17744">
            <w:pPr>
              <w:tabs>
                <w:tab w:val="left" w:pos="6060"/>
              </w:tabs>
              <w:jc w:val="center"/>
              <w:rPr>
                <w:sz w:val="22"/>
                <w:szCs w:val="22"/>
              </w:rPr>
            </w:pPr>
            <w:r w:rsidRPr="00823E7D">
              <w:rPr>
                <w:sz w:val="22"/>
                <w:szCs w:val="22"/>
              </w:rPr>
              <w:t xml:space="preserve">Eye </w:t>
            </w:r>
          </w:p>
        </w:tc>
        <w:tc>
          <w:tcPr>
            <w:tcW w:w="1843" w:type="dxa"/>
          </w:tcPr>
          <w:p w14:paraId="3C5A80FB" w14:textId="77777777" w:rsidR="009A4200" w:rsidRPr="00823E7D" w:rsidRDefault="009A4200" w:rsidP="00C17744">
            <w:pPr>
              <w:tabs>
                <w:tab w:val="left" w:pos="6060"/>
              </w:tabs>
              <w:jc w:val="center"/>
              <w:rPr>
                <w:sz w:val="22"/>
                <w:szCs w:val="22"/>
              </w:rPr>
            </w:pPr>
          </w:p>
          <w:p w14:paraId="7712EEED" w14:textId="77777777" w:rsidR="009A4200" w:rsidRPr="00823E7D" w:rsidRDefault="009A4200" w:rsidP="00C17744">
            <w:pPr>
              <w:tabs>
                <w:tab w:val="left" w:pos="6060"/>
              </w:tabs>
              <w:jc w:val="center"/>
              <w:rPr>
                <w:sz w:val="22"/>
                <w:szCs w:val="22"/>
              </w:rPr>
            </w:pPr>
            <w:r w:rsidRPr="00823E7D">
              <w:rPr>
                <w:sz w:val="22"/>
                <w:szCs w:val="22"/>
              </w:rPr>
              <w:t xml:space="preserve">Applied </w:t>
            </w:r>
          </w:p>
        </w:tc>
        <w:tc>
          <w:tcPr>
            <w:tcW w:w="1204" w:type="dxa"/>
          </w:tcPr>
          <w:p w14:paraId="2C6500D2" w14:textId="77777777" w:rsidR="009A4200" w:rsidRPr="00823E7D" w:rsidRDefault="009A4200" w:rsidP="00C17744">
            <w:pPr>
              <w:tabs>
                <w:tab w:val="left" w:pos="6060"/>
              </w:tabs>
              <w:jc w:val="center"/>
              <w:rPr>
                <w:sz w:val="22"/>
                <w:szCs w:val="22"/>
              </w:rPr>
            </w:pPr>
          </w:p>
          <w:p w14:paraId="39DD428B" w14:textId="77777777" w:rsidR="009A4200" w:rsidRPr="00823E7D" w:rsidRDefault="009A4200" w:rsidP="00C17744">
            <w:pPr>
              <w:tabs>
                <w:tab w:val="left" w:pos="6060"/>
              </w:tabs>
              <w:jc w:val="center"/>
              <w:rPr>
                <w:sz w:val="22"/>
                <w:szCs w:val="22"/>
              </w:rPr>
            </w:pPr>
            <w:r w:rsidRPr="00823E7D">
              <w:rPr>
                <w:sz w:val="22"/>
                <w:szCs w:val="22"/>
              </w:rPr>
              <w:t>Oral</w:t>
            </w:r>
          </w:p>
        </w:tc>
        <w:tc>
          <w:tcPr>
            <w:tcW w:w="1851" w:type="dxa"/>
          </w:tcPr>
          <w:p w14:paraId="784EA88F" w14:textId="77777777" w:rsidR="009A4200" w:rsidRPr="00823E7D" w:rsidRDefault="009A4200" w:rsidP="00C17744">
            <w:pPr>
              <w:tabs>
                <w:tab w:val="left" w:pos="6060"/>
              </w:tabs>
              <w:jc w:val="center"/>
              <w:rPr>
                <w:sz w:val="22"/>
                <w:szCs w:val="22"/>
              </w:rPr>
            </w:pPr>
          </w:p>
          <w:p w14:paraId="7CA55C86" w14:textId="77777777" w:rsidR="009A4200" w:rsidRPr="00823E7D" w:rsidRDefault="009A4200" w:rsidP="00C17744">
            <w:pPr>
              <w:tabs>
                <w:tab w:val="left" w:pos="6060"/>
              </w:tabs>
              <w:jc w:val="center"/>
              <w:rPr>
                <w:sz w:val="22"/>
                <w:szCs w:val="22"/>
              </w:rPr>
            </w:pPr>
            <w:r w:rsidRPr="00823E7D">
              <w:rPr>
                <w:sz w:val="22"/>
                <w:szCs w:val="22"/>
              </w:rPr>
              <w:t>Inhaled</w:t>
            </w:r>
          </w:p>
        </w:tc>
      </w:tr>
      <w:tr w:rsidR="009A4200" w:rsidRPr="00823E7D" w14:paraId="0D095762" w14:textId="77777777" w:rsidTr="00C17744">
        <w:trPr>
          <w:trHeight w:val="135"/>
        </w:trPr>
        <w:tc>
          <w:tcPr>
            <w:tcW w:w="2518" w:type="dxa"/>
          </w:tcPr>
          <w:p w14:paraId="30DDD4A8" w14:textId="77777777" w:rsidR="002948EC" w:rsidRDefault="002948EC" w:rsidP="00C17744">
            <w:pPr>
              <w:tabs>
                <w:tab w:val="left" w:pos="6060"/>
              </w:tabs>
              <w:rPr>
                <w:sz w:val="22"/>
                <w:szCs w:val="22"/>
              </w:rPr>
            </w:pPr>
          </w:p>
          <w:p w14:paraId="698F8157" w14:textId="77777777" w:rsidR="009A4200" w:rsidRDefault="009A4200" w:rsidP="00C17744">
            <w:pPr>
              <w:tabs>
                <w:tab w:val="left" w:pos="6060"/>
              </w:tabs>
              <w:rPr>
                <w:sz w:val="22"/>
                <w:szCs w:val="22"/>
              </w:rPr>
            </w:pPr>
            <w:r w:rsidRPr="00823E7D">
              <w:rPr>
                <w:sz w:val="22"/>
                <w:szCs w:val="22"/>
              </w:rPr>
              <w:t xml:space="preserve">Time dose is required </w:t>
            </w:r>
          </w:p>
          <w:p w14:paraId="740385D5" w14:textId="4933F6CA" w:rsidR="002948EC" w:rsidRPr="00823E7D" w:rsidRDefault="002948EC" w:rsidP="00C17744">
            <w:pPr>
              <w:tabs>
                <w:tab w:val="left" w:pos="6060"/>
              </w:tabs>
              <w:rPr>
                <w:sz w:val="22"/>
                <w:szCs w:val="22"/>
              </w:rPr>
            </w:pPr>
          </w:p>
        </w:tc>
        <w:tc>
          <w:tcPr>
            <w:tcW w:w="7308" w:type="dxa"/>
            <w:gridSpan w:val="5"/>
          </w:tcPr>
          <w:p w14:paraId="463226DA" w14:textId="77777777" w:rsidR="009A4200" w:rsidRPr="00823E7D" w:rsidRDefault="009A4200" w:rsidP="00C17744">
            <w:pPr>
              <w:tabs>
                <w:tab w:val="left" w:pos="6060"/>
              </w:tabs>
              <w:jc w:val="center"/>
              <w:rPr>
                <w:sz w:val="22"/>
                <w:szCs w:val="22"/>
              </w:rPr>
            </w:pPr>
          </w:p>
        </w:tc>
      </w:tr>
      <w:tr w:rsidR="009A4200" w:rsidRPr="00823E7D" w14:paraId="436A8373" w14:textId="77777777" w:rsidTr="00C17744">
        <w:trPr>
          <w:trHeight w:val="476"/>
        </w:trPr>
        <w:tc>
          <w:tcPr>
            <w:tcW w:w="2518" w:type="dxa"/>
          </w:tcPr>
          <w:p w14:paraId="13EDDC58" w14:textId="77777777" w:rsidR="002948EC" w:rsidRDefault="002948EC" w:rsidP="00C17744">
            <w:pPr>
              <w:tabs>
                <w:tab w:val="left" w:pos="6060"/>
              </w:tabs>
              <w:rPr>
                <w:sz w:val="22"/>
                <w:szCs w:val="22"/>
              </w:rPr>
            </w:pPr>
          </w:p>
          <w:p w14:paraId="3A6A0A71" w14:textId="5EBD0175" w:rsidR="009A4200" w:rsidRPr="00823E7D" w:rsidRDefault="009A4200" w:rsidP="00C17744">
            <w:pPr>
              <w:tabs>
                <w:tab w:val="left" w:pos="6060"/>
              </w:tabs>
              <w:rPr>
                <w:sz w:val="22"/>
                <w:szCs w:val="22"/>
              </w:rPr>
            </w:pPr>
            <w:r w:rsidRPr="00823E7D">
              <w:rPr>
                <w:sz w:val="22"/>
                <w:szCs w:val="22"/>
              </w:rPr>
              <w:t xml:space="preserve">Special instructions </w:t>
            </w:r>
          </w:p>
          <w:p w14:paraId="111F619A" w14:textId="77777777" w:rsidR="009A4200" w:rsidRPr="00823E7D" w:rsidRDefault="009A4200" w:rsidP="00C17744">
            <w:pPr>
              <w:tabs>
                <w:tab w:val="left" w:pos="6060"/>
              </w:tabs>
              <w:rPr>
                <w:sz w:val="22"/>
                <w:szCs w:val="22"/>
              </w:rPr>
            </w:pPr>
          </w:p>
        </w:tc>
        <w:tc>
          <w:tcPr>
            <w:tcW w:w="7308" w:type="dxa"/>
            <w:gridSpan w:val="5"/>
          </w:tcPr>
          <w:p w14:paraId="7BF00E88" w14:textId="77777777" w:rsidR="009A4200" w:rsidRPr="00823E7D" w:rsidRDefault="009A4200" w:rsidP="00C17744">
            <w:pPr>
              <w:tabs>
                <w:tab w:val="left" w:pos="6060"/>
              </w:tabs>
              <w:jc w:val="center"/>
              <w:rPr>
                <w:sz w:val="22"/>
                <w:szCs w:val="22"/>
              </w:rPr>
            </w:pPr>
          </w:p>
        </w:tc>
      </w:tr>
      <w:tr w:rsidR="009A4200" w:rsidRPr="00823E7D" w14:paraId="31A75B93" w14:textId="77777777" w:rsidTr="00C17744">
        <w:trPr>
          <w:trHeight w:val="559"/>
        </w:trPr>
        <w:tc>
          <w:tcPr>
            <w:tcW w:w="2518" w:type="dxa"/>
          </w:tcPr>
          <w:p w14:paraId="684198FC" w14:textId="77777777" w:rsidR="009A4200" w:rsidRPr="00823E7D" w:rsidRDefault="009A4200" w:rsidP="00C17744">
            <w:pPr>
              <w:tabs>
                <w:tab w:val="left" w:pos="6060"/>
              </w:tabs>
              <w:rPr>
                <w:sz w:val="22"/>
                <w:szCs w:val="22"/>
              </w:rPr>
            </w:pPr>
            <w:r w:rsidRPr="00823E7D">
              <w:rPr>
                <w:sz w:val="22"/>
                <w:szCs w:val="22"/>
              </w:rPr>
              <w:t xml:space="preserve">Family history in relation to this medication </w:t>
            </w:r>
          </w:p>
        </w:tc>
        <w:tc>
          <w:tcPr>
            <w:tcW w:w="7308" w:type="dxa"/>
            <w:gridSpan w:val="5"/>
          </w:tcPr>
          <w:p w14:paraId="3796DCF4" w14:textId="77777777" w:rsidR="009A4200" w:rsidRPr="00823E7D" w:rsidRDefault="009A4200" w:rsidP="00C17744">
            <w:pPr>
              <w:tabs>
                <w:tab w:val="left" w:pos="6060"/>
              </w:tabs>
              <w:jc w:val="center"/>
              <w:rPr>
                <w:sz w:val="22"/>
                <w:szCs w:val="22"/>
              </w:rPr>
            </w:pPr>
          </w:p>
        </w:tc>
      </w:tr>
    </w:tbl>
    <w:p w14:paraId="2B88196B" w14:textId="77777777" w:rsidR="009A4200" w:rsidRDefault="009A4200" w:rsidP="009A4200">
      <w:pPr>
        <w:tabs>
          <w:tab w:val="left" w:pos="6060"/>
        </w:tabs>
      </w:pPr>
    </w:p>
    <w:p w14:paraId="0476C8C8" w14:textId="77777777" w:rsidR="002948EC" w:rsidRDefault="002948EC" w:rsidP="009A4200">
      <w:pPr>
        <w:tabs>
          <w:tab w:val="left" w:pos="6060"/>
        </w:tabs>
      </w:pPr>
    </w:p>
    <w:p w14:paraId="3913F8E3" w14:textId="77777777" w:rsidR="002948EC" w:rsidRDefault="002948EC" w:rsidP="009A4200">
      <w:pPr>
        <w:tabs>
          <w:tab w:val="left" w:pos="6060"/>
        </w:tabs>
      </w:pPr>
    </w:p>
    <w:p w14:paraId="06EA1F3C" w14:textId="77777777" w:rsidR="002948EC" w:rsidRPr="00823E7D" w:rsidRDefault="002948EC" w:rsidP="009A4200">
      <w:pPr>
        <w:tabs>
          <w:tab w:val="left" w:pos="6060"/>
        </w:tabs>
      </w:pPr>
    </w:p>
    <w:p w14:paraId="1497A74B" w14:textId="77777777" w:rsidR="002948EC" w:rsidRDefault="002948EC"/>
    <w:p w14:paraId="18F99E46" w14:textId="77777777" w:rsidR="002948EC" w:rsidRPr="00792BEF" w:rsidRDefault="002948EC" w:rsidP="002948EC">
      <w:pPr>
        <w:pStyle w:val="BodyText"/>
        <w:rPr>
          <w:b/>
        </w:rPr>
      </w:pPr>
      <w:r w:rsidRPr="00792BEF">
        <w:t>Guardian’s Name:</w:t>
      </w:r>
      <w:r>
        <w:t xml:space="preserve"> _________________________________</w:t>
      </w:r>
      <w:r w:rsidRPr="00792BEF">
        <w:tab/>
        <w:t>Guardian’s Signature</w:t>
      </w:r>
      <w:r w:rsidRPr="00792BEF">
        <w:rPr>
          <w:b/>
        </w:rPr>
        <w:t xml:space="preserve"> </w:t>
      </w:r>
      <w:r>
        <w:rPr>
          <w:b/>
        </w:rPr>
        <w:t>______________________</w:t>
      </w:r>
      <w:r w:rsidRPr="00792BEF">
        <w:tab/>
      </w:r>
    </w:p>
    <w:p w14:paraId="3B39957B" w14:textId="77777777" w:rsidR="002948EC" w:rsidRPr="00792BEF" w:rsidRDefault="002948EC" w:rsidP="002948EC">
      <w:pPr>
        <w:pStyle w:val="BodyText"/>
      </w:pPr>
    </w:p>
    <w:p w14:paraId="2B287669" w14:textId="77777777" w:rsidR="002948EC" w:rsidRPr="00E1698E" w:rsidRDefault="002948EC" w:rsidP="002948EC">
      <w:pPr>
        <w:pStyle w:val="BodyText"/>
      </w:pPr>
      <w:r w:rsidRPr="00792BEF">
        <w:t>Date:</w:t>
      </w:r>
      <w:r w:rsidRPr="00792BEF">
        <w:tab/>
      </w:r>
    </w:p>
    <w:p w14:paraId="1CB93653" w14:textId="24B37B8D" w:rsidR="00ED6CD1" w:rsidRDefault="00ED6CD1">
      <w:r>
        <w:br w:type="page"/>
      </w:r>
    </w:p>
    <w:p w14:paraId="51287E4D" w14:textId="77777777" w:rsidR="00BF4295" w:rsidRDefault="00BF4295" w:rsidP="000220E9"/>
    <w:p w14:paraId="5DEA95CD" w14:textId="77777777" w:rsidR="008050AE" w:rsidRPr="00E1698E" w:rsidRDefault="008050AE" w:rsidP="000220E9"/>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14"/>
      </w:tblGrid>
      <w:tr w:rsidR="00E7597A" w:rsidRPr="00E134F6" w14:paraId="5434653C" w14:textId="77777777" w:rsidTr="00E7597A">
        <w:trPr>
          <w:trHeight w:val="567"/>
        </w:trPr>
        <w:tc>
          <w:tcPr>
            <w:tcW w:w="5000" w:type="pct"/>
          </w:tcPr>
          <w:p w14:paraId="0B81B710" w14:textId="32B30F04" w:rsidR="00E7597A" w:rsidRPr="00E134F6" w:rsidRDefault="00E7597A" w:rsidP="00ED6CD1">
            <w:pPr>
              <w:pStyle w:val="Heading2"/>
              <w:rPr>
                <w:lang w:val="en-AU"/>
              </w:rPr>
            </w:pPr>
            <w:r w:rsidRPr="00E134F6">
              <w:rPr>
                <w:lang w:val="en-AU"/>
              </w:rPr>
              <w:t xml:space="preserve">Personal </w:t>
            </w:r>
            <w:r w:rsidR="00CF74CC">
              <w:rPr>
                <w:lang w:val="en-AU"/>
              </w:rPr>
              <w:t xml:space="preserve">Medical </w:t>
            </w:r>
            <w:r w:rsidRPr="00E134F6">
              <w:rPr>
                <w:lang w:val="en-AU"/>
              </w:rPr>
              <w:t>Information Protection Statement</w:t>
            </w:r>
          </w:p>
          <w:p w14:paraId="2E98A2BF" w14:textId="77777777" w:rsidR="00E134F6" w:rsidRDefault="00E134F6" w:rsidP="00A96388">
            <w:pPr>
              <w:spacing w:line="300" w:lineRule="auto"/>
            </w:pPr>
          </w:p>
          <w:p w14:paraId="0A588F46" w14:textId="1AAE5FA9" w:rsidR="00E7597A" w:rsidRPr="00E134F6" w:rsidRDefault="00E7597A" w:rsidP="00A96388">
            <w:pPr>
              <w:spacing w:line="300" w:lineRule="auto"/>
            </w:pPr>
            <w:r w:rsidRPr="00E134F6">
              <w:t xml:space="preserve">Personal information and medical details are collected from you so that staff can develop a medical action plan and provide support for the student’s medical condition. Personal information may be disclosed to health practitioners to support student health requirements. </w:t>
            </w:r>
          </w:p>
          <w:p w14:paraId="4514C3AA" w14:textId="77777777" w:rsidR="00E134F6" w:rsidRDefault="00E134F6" w:rsidP="00A96388">
            <w:pPr>
              <w:spacing w:line="300" w:lineRule="auto"/>
            </w:pPr>
          </w:p>
          <w:p w14:paraId="027D1539" w14:textId="30A856C0" w:rsidR="00E7597A" w:rsidRPr="00E134F6" w:rsidRDefault="00E7597A" w:rsidP="00A96388">
            <w:pPr>
              <w:spacing w:line="300" w:lineRule="auto"/>
              <w:rPr>
                <w:b/>
                <w:lang w:val="en-AU"/>
              </w:rPr>
            </w:pPr>
            <w:r w:rsidRPr="00E134F6">
              <w:t>Personal information will be managed in accordance with the Personal Information Protection Act 2004 and may be accessed by the individual to whom it relates on request</w:t>
            </w:r>
            <w:r w:rsidR="00FA581A" w:rsidRPr="00E134F6">
              <w:t xml:space="preserve">. </w:t>
            </w:r>
          </w:p>
          <w:p w14:paraId="13A3E64E" w14:textId="77777777" w:rsidR="00E7597A" w:rsidRPr="00E134F6" w:rsidRDefault="00E7597A" w:rsidP="00A96388">
            <w:pPr>
              <w:spacing w:line="300" w:lineRule="auto"/>
              <w:rPr>
                <w:b/>
                <w:lang w:val="en-AU"/>
              </w:rPr>
            </w:pPr>
          </w:p>
          <w:p w14:paraId="11C6F377" w14:textId="49757363" w:rsidR="00E7597A" w:rsidRPr="00E134F6" w:rsidRDefault="00E7597A" w:rsidP="00A96388">
            <w:pPr>
              <w:spacing w:line="300" w:lineRule="auto"/>
              <w:rPr>
                <w:lang w:val="en-AU"/>
              </w:rPr>
            </w:pPr>
            <w:r w:rsidRPr="00E134F6">
              <w:rPr>
                <w:b/>
                <w:lang w:val="en-AU"/>
              </w:rPr>
              <w:t>Signing this form</w:t>
            </w:r>
            <w:r w:rsidRPr="00E134F6">
              <w:rPr>
                <w:lang w:val="en-AU"/>
              </w:rPr>
              <w:t xml:space="preserve"> </w:t>
            </w:r>
            <w:r w:rsidR="007C5AAB" w:rsidRPr="00E134F6">
              <w:rPr>
                <w:lang w:val="en-AU"/>
              </w:rPr>
              <w:t>- to</w:t>
            </w:r>
            <w:r w:rsidRPr="00E134F6">
              <w:rPr>
                <w:lang w:val="en-AU"/>
              </w:rPr>
              <w:t xml:space="preserve"> sign this form you must be either be:</w:t>
            </w:r>
          </w:p>
          <w:p w14:paraId="1876DE65" w14:textId="77777777" w:rsidR="00E7597A" w:rsidRPr="00E134F6" w:rsidRDefault="00E7597A" w:rsidP="00A96388">
            <w:pPr>
              <w:pStyle w:val="ListParagraph"/>
              <w:spacing w:line="300" w:lineRule="auto"/>
              <w:rPr>
                <w:lang w:val="en-AU"/>
              </w:rPr>
            </w:pPr>
            <w:r w:rsidRPr="00E134F6">
              <w:rPr>
                <w:lang w:val="en-AU"/>
              </w:rPr>
              <w:t>an independent or adult student; or</w:t>
            </w:r>
          </w:p>
          <w:p w14:paraId="233E8B14" w14:textId="597E9375" w:rsidR="00E7597A" w:rsidRPr="00E134F6" w:rsidRDefault="00E7597A" w:rsidP="00A96388">
            <w:pPr>
              <w:pStyle w:val="ListParagraph"/>
              <w:spacing w:line="300" w:lineRule="auto"/>
              <w:rPr>
                <w:lang w:val="en-AU"/>
              </w:rPr>
            </w:pPr>
            <w:r w:rsidRPr="00E134F6">
              <w:t xml:space="preserve">the parent or guardian or </w:t>
            </w:r>
            <w:r w:rsidR="00170B14" w:rsidRPr="00E134F6">
              <w:t>another person</w:t>
            </w:r>
            <w:r w:rsidRPr="00E134F6">
              <w:t xml:space="preserve"> who has care of the student.</w:t>
            </w:r>
          </w:p>
          <w:p w14:paraId="432A98CA" w14:textId="77777777" w:rsidR="00E7597A" w:rsidRPr="00E134F6" w:rsidRDefault="00E7597A" w:rsidP="00A96388">
            <w:pPr>
              <w:spacing w:line="300" w:lineRule="auto"/>
            </w:pPr>
          </w:p>
        </w:tc>
      </w:tr>
      <w:tr w:rsidR="00E7597A" w:rsidRPr="00E134F6" w14:paraId="561913D9" w14:textId="77777777" w:rsidTr="00E7597A">
        <w:trPr>
          <w:trHeight w:val="567"/>
        </w:trPr>
        <w:tc>
          <w:tcPr>
            <w:tcW w:w="5000" w:type="pct"/>
          </w:tcPr>
          <w:p w14:paraId="791C7F31" w14:textId="77777777" w:rsidR="006042F4" w:rsidRDefault="006042F4" w:rsidP="00A96388">
            <w:pPr>
              <w:spacing w:line="300" w:lineRule="auto"/>
              <w:rPr>
                <w:lang w:val="en-AU"/>
              </w:rPr>
            </w:pPr>
          </w:p>
          <w:p w14:paraId="68FAC76B" w14:textId="77777777" w:rsidR="00031E64" w:rsidRDefault="00031E64" w:rsidP="00A96388">
            <w:pPr>
              <w:spacing w:line="300" w:lineRule="auto"/>
            </w:pPr>
            <w:r w:rsidRPr="00E134F6">
              <w:t xml:space="preserve">I certify that the information provided in this form is correct.  </w:t>
            </w:r>
          </w:p>
          <w:p w14:paraId="743BA9A3" w14:textId="77777777" w:rsidR="00031E64" w:rsidRPr="00E134F6" w:rsidRDefault="00031E64" w:rsidP="00A96388">
            <w:pPr>
              <w:spacing w:line="300" w:lineRule="auto"/>
            </w:pPr>
          </w:p>
          <w:p w14:paraId="77C15259" w14:textId="77777777" w:rsidR="00031E64" w:rsidRPr="00E134F6" w:rsidRDefault="00031E64" w:rsidP="00A96388">
            <w:pPr>
              <w:spacing w:line="300" w:lineRule="auto"/>
            </w:pPr>
            <w:r w:rsidRPr="00E134F6">
              <w:t>I have read and understood the Personal Information Protection Statement.</w:t>
            </w:r>
          </w:p>
          <w:p w14:paraId="69D9F0E1" w14:textId="77777777" w:rsidR="00031E64" w:rsidRPr="00E134F6" w:rsidRDefault="00031E64" w:rsidP="00A96388">
            <w:pPr>
              <w:spacing w:line="300" w:lineRule="auto"/>
              <w:rPr>
                <w:lang w:val="en-AU"/>
              </w:rPr>
            </w:pPr>
          </w:p>
          <w:p w14:paraId="5548772E" w14:textId="6FF8F6BC" w:rsidR="00E7597A" w:rsidRPr="00E134F6" w:rsidRDefault="00E7597A" w:rsidP="00A96388">
            <w:pPr>
              <w:spacing w:line="300" w:lineRule="auto"/>
              <w:rPr>
                <w:lang w:val="en-AU"/>
              </w:rPr>
            </w:pPr>
            <w:r w:rsidRPr="00E134F6">
              <w:rPr>
                <w:lang w:val="en-AU"/>
              </w:rPr>
              <w:t xml:space="preserve">Signed:   </w:t>
            </w:r>
            <w:r w:rsidR="00031E64">
              <w:rPr>
                <w:lang w:val="en-AU"/>
              </w:rPr>
              <w:t>_________________________________</w:t>
            </w:r>
            <w:r w:rsidRPr="00E134F6">
              <w:rPr>
                <w:lang w:val="en-AU"/>
              </w:rPr>
              <w:tab/>
            </w:r>
          </w:p>
          <w:p w14:paraId="58110DA1" w14:textId="77777777" w:rsidR="00E7597A" w:rsidRPr="00E134F6" w:rsidRDefault="00E7597A" w:rsidP="00A96388">
            <w:pPr>
              <w:spacing w:line="300" w:lineRule="auto"/>
              <w:rPr>
                <w:highlight w:val="yellow"/>
                <w:lang w:val="en-AU"/>
              </w:rPr>
            </w:pPr>
          </w:p>
          <w:p w14:paraId="2144C53D" w14:textId="77777777" w:rsidR="006042F4" w:rsidRPr="00E134F6" w:rsidRDefault="00E7597A" w:rsidP="00A96388">
            <w:pPr>
              <w:spacing w:line="300" w:lineRule="auto"/>
              <w:rPr>
                <w:rStyle w:val="CheckBoxmedium"/>
                <w:rFonts w:cstheme="minorHAnsi"/>
                <w:sz w:val="22"/>
                <w:szCs w:val="22"/>
                <w:lang w:val="en-AU"/>
              </w:rPr>
            </w:pPr>
            <w:r w:rsidRPr="00E134F6">
              <w:rPr>
                <w:lang w:val="en-AU"/>
              </w:rPr>
              <w:t>Print name:</w:t>
            </w:r>
            <w:r w:rsidR="006042F4" w:rsidRPr="00E134F6">
              <w:rPr>
                <w:lang w:val="en-AU"/>
              </w:rPr>
              <w:t xml:space="preserve"> __________________________________________________</w:t>
            </w:r>
            <w:r w:rsidRPr="00E134F6">
              <w:rPr>
                <w:lang w:val="en-AU"/>
              </w:rPr>
              <w:tab/>
            </w:r>
            <w:r w:rsidR="006042F4" w:rsidRPr="00E134F6">
              <w:rPr>
                <w:b/>
                <w:lang w:val="en-AU"/>
              </w:rPr>
              <w:t>Date:</w:t>
            </w:r>
            <w:r w:rsidR="006042F4" w:rsidRPr="00E134F6">
              <w:rPr>
                <w:lang w:val="en-AU"/>
              </w:rPr>
              <w:tab/>
            </w:r>
            <w:r w:rsidR="006042F4" w:rsidRPr="00E134F6">
              <w:rPr>
                <w:rStyle w:val="CheckBoxmedium"/>
                <w:rFonts w:cstheme="minorHAnsi"/>
                <w:sz w:val="22"/>
                <w:szCs w:val="22"/>
                <w:lang w:val="en-AU"/>
              </w:rPr>
              <w:t>___/____/_______</w:t>
            </w:r>
          </w:p>
          <w:p w14:paraId="664F7047" w14:textId="77777777" w:rsidR="00E7597A" w:rsidRPr="00E134F6" w:rsidRDefault="00E7597A" w:rsidP="00A96388">
            <w:pPr>
              <w:spacing w:line="300" w:lineRule="auto"/>
              <w:rPr>
                <w:lang w:val="en-AU"/>
              </w:rPr>
            </w:pPr>
          </w:p>
          <w:p w14:paraId="52400440" w14:textId="77777777" w:rsidR="00A96388" w:rsidRDefault="00E7597A" w:rsidP="00A96388">
            <w:pPr>
              <w:spacing w:line="300" w:lineRule="auto"/>
              <w:rPr>
                <w:lang w:val="en-AU"/>
              </w:rPr>
            </w:pPr>
            <w:r w:rsidRPr="00E134F6">
              <w:rPr>
                <w:lang w:val="en-AU"/>
              </w:rPr>
              <w:t>Signed by:</w:t>
            </w:r>
          </w:p>
          <w:p w14:paraId="7CEFFBDD" w14:textId="77777777" w:rsidR="00A96388" w:rsidRPr="00E134F6" w:rsidRDefault="00A96388" w:rsidP="00A96388">
            <w:pPr>
              <w:spacing w:line="300" w:lineRule="auto"/>
              <w:rPr>
                <w:lang w:val="en-AU"/>
              </w:rPr>
            </w:pPr>
            <w:r w:rsidRPr="00E134F6">
              <w:rPr>
                <w:lang w:val="en-AU"/>
              </w:rPr>
              <w:t>Tick one box below</w:t>
            </w:r>
          </w:p>
          <w:p w14:paraId="7B193CB3" w14:textId="0B86ED08" w:rsidR="00E7597A" w:rsidRPr="00E134F6" w:rsidRDefault="00E7597A" w:rsidP="00A96388">
            <w:pPr>
              <w:spacing w:line="300" w:lineRule="auto"/>
              <w:rPr>
                <w:lang w:val="en-AU"/>
              </w:rPr>
            </w:pPr>
            <w:r w:rsidRPr="00E134F6">
              <w:rPr>
                <w:lang w:val="en-AU"/>
              </w:rPr>
              <w:tab/>
            </w:r>
          </w:p>
          <w:p w14:paraId="56FC2A86" w14:textId="054E37D7" w:rsidR="00031E64" w:rsidRDefault="00E7597A" w:rsidP="00A96388">
            <w:pPr>
              <w:pStyle w:val="ListParagraph"/>
              <w:spacing w:line="300" w:lineRule="auto"/>
              <w:rPr>
                <w:lang w:val="en-AU"/>
              </w:rPr>
            </w:pPr>
            <w:r w:rsidRPr="00E134F6">
              <w:rPr>
                <w:lang w:val="en-AU"/>
              </w:rPr>
              <w:t>First parent or guardia</w:t>
            </w:r>
            <w:r w:rsidR="00031E64">
              <w:rPr>
                <w:lang w:val="en-AU"/>
              </w:rPr>
              <w:t>n</w:t>
            </w:r>
          </w:p>
          <w:p w14:paraId="123A9378" w14:textId="3D1E85B4" w:rsidR="00E7597A" w:rsidRDefault="00E7597A" w:rsidP="00A96388">
            <w:pPr>
              <w:pStyle w:val="ListParagraph"/>
              <w:spacing w:line="300" w:lineRule="auto"/>
              <w:rPr>
                <w:lang w:val="en-AU"/>
              </w:rPr>
            </w:pPr>
            <w:r w:rsidRPr="00E134F6">
              <w:rPr>
                <w:lang w:val="en-AU"/>
              </w:rPr>
              <w:t>Second parent or guardian</w:t>
            </w:r>
          </w:p>
          <w:p w14:paraId="6C38208F" w14:textId="4C22D1B9" w:rsidR="00E7597A" w:rsidRPr="00A96388" w:rsidRDefault="00E7597A" w:rsidP="00A96388">
            <w:pPr>
              <w:pStyle w:val="ListParagraph"/>
              <w:spacing w:line="300" w:lineRule="auto"/>
              <w:rPr>
                <w:lang w:val="en-AU"/>
              </w:rPr>
            </w:pPr>
            <w:r w:rsidRPr="00A96388">
              <w:rPr>
                <w:lang w:val="en-AU"/>
              </w:rPr>
              <w:t>Independent or adult student who is self-enrolling</w:t>
            </w:r>
          </w:p>
          <w:p w14:paraId="4045F01B" w14:textId="77777777" w:rsidR="00E7597A" w:rsidRPr="00E134F6" w:rsidRDefault="00E7597A" w:rsidP="00A96388">
            <w:pPr>
              <w:spacing w:line="300" w:lineRule="auto"/>
              <w:rPr>
                <w:lang w:val="en-AU"/>
              </w:rPr>
            </w:pPr>
          </w:p>
        </w:tc>
      </w:tr>
    </w:tbl>
    <w:p w14:paraId="1B1B5615" w14:textId="77777777" w:rsidR="00035901" w:rsidRPr="00E1698E" w:rsidRDefault="00035901" w:rsidP="000220E9"/>
    <w:p w14:paraId="02C22CD7" w14:textId="18536770" w:rsidR="00035901" w:rsidRPr="00E1698E" w:rsidRDefault="00035901" w:rsidP="000220E9"/>
    <w:p w14:paraId="7B30945D" w14:textId="0F00B765" w:rsidR="00E1698E" w:rsidRDefault="00E1698E" w:rsidP="000220E9"/>
    <w:p w14:paraId="29886074" w14:textId="6FE915E8" w:rsidR="00634E39" w:rsidRDefault="00634E39" w:rsidP="000220E9"/>
    <w:p w14:paraId="5BFA6854" w14:textId="67EBD0D6" w:rsidR="00170B14" w:rsidRDefault="00170B14" w:rsidP="000220E9">
      <w:r>
        <w:br w:type="page"/>
      </w:r>
    </w:p>
    <w:p w14:paraId="5CB790B6" w14:textId="77777777" w:rsidR="00634E39" w:rsidRPr="00E1698E" w:rsidRDefault="00634E39" w:rsidP="000220E9"/>
    <w:p w14:paraId="11B8B8F0" w14:textId="16BCAB67" w:rsidR="00E7597A" w:rsidRPr="00E1698E" w:rsidRDefault="00E7597A" w:rsidP="00CF74CC">
      <w:pPr>
        <w:pStyle w:val="Heading1"/>
      </w:pPr>
      <w:r w:rsidRPr="00E1698E">
        <w:t>PERMISSION NOTE</w:t>
      </w:r>
      <w:r w:rsidR="009426EB" w:rsidRPr="00E1698E">
        <w:t>S</w:t>
      </w:r>
    </w:p>
    <w:p w14:paraId="769B7A1E" w14:textId="77777777" w:rsidR="00E1698E" w:rsidRPr="00E1698E" w:rsidRDefault="00E1698E" w:rsidP="000220E9"/>
    <w:p w14:paraId="45A8D42C" w14:textId="77777777" w:rsidR="00E7597A" w:rsidRPr="00E1698E" w:rsidRDefault="00E7597A" w:rsidP="000220E9">
      <w:r w:rsidRPr="00E1698E">
        <w:t>Dear Parent/Guardian,</w:t>
      </w:r>
    </w:p>
    <w:p w14:paraId="2D7C7993" w14:textId="77777777" w:rsidR="00E7597A" w:rsidRPr="00E1698E" w:rsidRDefault="00E7597A" w:rsidP="000220E9"/>
    <w:p w14:paraId="1B50B8CC" w14:textId="38A1DC5F" w:rsidR="00E7597A" w:rsidRPr="00E1698E" w:rsidRDefault="00E7597A" w:rsidP="000220E9">
      <w:r w:rsidRPr="00E1698E">
        <w:t xml:space="preserve">We would appreciate you reading the sections below and indicating/circling your preference.  Your signature at the bottom is your </w:t>
      </w:r>
      <w:r w:rsidR="00AB2858">
        <w:t>acknowledgment</w:t>
      </w:r>
      <w:r w:rsidRPr="00E1698E">
        <w:t xml:space="preserve"> for each section.</w:t>
      </w:r>
    </w:p>
    <w:p w14:paraId="02CE2D06" w14:textId="77777777" w:rsidR="00E7597A" w:rsidRPr="00E1698E" w:rsidRDefault="00E7597A" w:rsidP="000220E9"/>
    <w:p w14:paraId="3AA1FA86" w14:textId="77777777" w:rsidR="00E7597A" w:rsidRPr="00E1698E" w:rsidRDefault="00E7597A" w:rsidP="000220E9">
      <w:r w:rsidRPr="00E1698E">
        <w:t>PLEASE COMPLETE EACH SECTION</w:t>
      </w:r>
    </w:p>
    <w:p w14:paraId="7314BB20" w14:textId="77777777" w:rsidR="00E7597A" w:rsidRPr="00E1698E" w:rsidRDefault="00137882" w:rsidP="000220E9">
      <w:r w:rsidRPr="00E1698E">
        <w:t>_____________________________________________________________________________________________</w:t>
      </w:r>
    </w:p>
    <w:p w14:paraId="7D5BA04D" w14:textId="77777777" w:rsidR="00E7597A" w:rsidRPr="00AB2858" w:rsidRDefault="00E7597A" w:rsidP="00AB2858">
      <w:pPr>
        <w:pStyle w:val="Heading2"/>
      </w:pPr>
      <w:r w:rsidRPr="00AB2858">
        <w:t>Publication Permission</w:t>
      </w:r>
    </w:p>
    <w:p w14:paraId="3F21968B" w14:textId="77777777" w:rsidR="00E7597A" w:rsidRPr="00E1698E" w:rsidRDefault="00E7597A" w:rsidP="00E679BA">
      <w:pPr>
        <w:spacing w:line="300" w:lineRule="auto"/>
      </w:pPr>
    </w:p>
    <w:p w14:paraId="069933FB" w14:textId="3E8FC8C6" w:rsidR="00E7597A" w:rsidRPr="00792BEF" w:rsidRDefault="00E7597A" w:rsidP="00E679BA">
      <w:pPr>
        <w:spacing w:line="300" w:lineRule="auto"/>
        <w:rPr>
          <w:b/>
        </w:rPr>
      </w:pPr>
      <w:r w:rsidRPr="00792BEF">
        <w:t xml:space="preserve">From time to time we are lucky enough to have the opportunity to promote the activities of </w:t>
      </w:r>
      <w:r w:rsidR="00735B23" w:rsidRPr="00792BEF">
        <w:t xml:space="preserve">NGC </w:t>
      </w:r>
      <w:r w:rsidRPr="00792BEF">
        <w:t>either internally or externally through the</w:t>
      </w:r>
      <w:r w:rsidR="00C25AA8">
        <w:t xml:space="preserve"> school’s quarterly</w:t>
      </w:r>
      <w:r w:rsidRPr="00792BEF">
        <w:t xml:space="preserve"> newsletter</w:t>
      </w:r>
      <w:r w:rsidR="00C25AA8">
        <w:t>, annual reports</w:t>
      </w:r>
      <w:r w:rsidRPr="00792BEF">
        <w:t xml:space="preserve"> or public</w:t>
      </w:r>
      <w:r w:rsidR="00035901" w:rsidRPr="00792BEF">
        <w:t>/social</w:t>
      </w:r>
      <w:r w:rsidRPr="00792BEF">
        <w:t xml:space="preserve"> media such as local newspaper, television news and digital media (e.g. </w:t>
      </w:r>
      <w:r w:rsidR="00445939" w:rsidRPr="00792BEF">
        <w:t>NG Central School</w:t>
      </w:r>
      <w:r w:rsidRPr="00792BEF">
        <w:t xml:space="preserve"> website).  If a student is under the age of </w:t>
      </w:r>
      <w:r w:rsidR="00530273" w:rsidRPr="00792BEF">
        <w:t>16,</w:t>
      </w:r>
      <w:r w:rsidRPr="00792BEF">
        <w:t xml:space="preserve"> we require parental consent to be able to use their image or voice.  If a student is 16+ we are happy for them to sign the consent form but like to ensure parents of the regulations around use of student images and opinions. The points of importance are:</w:t>
      </w:r>
    </w:p>
    <w:p w14:paraId="3E6BE3B9" w14:textId="77777777" w:rsidR="00445939" w:rsidRPr="00792BEF" w:rsidRDefault="00445939" w:rsidP="00E679BA">
      <w:pPr>
        <w:spacing w:line="300" w:lineRule="auto"/>
      </w:pPr>
    </w:p>
    <w:p w14:paraId="4C0C0B3F" w14:textId="19F74ACF" w:rsidR="00E7597A" w:rsidRPr="00792BEF" w:rsidRDefault="00E7597A" w:rsidP="00E639C8">
      <w:pPr>
        <w:pStyle w:val="ListParagraph"/>
        <w:spacing w:after="120" w:line="300" w:lineRule="auto"/>
        <w:ind w:left="714" w:hanging="357"/>
      </w:pPr>
      <w:r w:rsidRPr="00792BEF">
        <w:t xml:space="preserve">Whenever a student is involved in photographs or opinions for </w:t>
      </w:r>
      <w:r w:rsidR="00792BEF" w:rsidRPr="00792BEF">
        <w:t>publication,</w:t>
      </w:r>
      <w:r w:rsidRPr="00792BEF">
        <w:t xml:space="preserve"> we always ensure a staff member has approved the story and is present during the photogra</w:t>
      </w:r>
      <w:r w:rsidRPr="00792BEF">
        <w:rPr>
          <w:shd w:val="clear" w:color="auto" w:fill="FFFFFF"/>
        </w:rPr>
        <w:t>p</w:t>
      </w:r>
      <w:r w:rsidRPr="00792BEF">
        <w:t>hy.</w:t>
      </w:r>
    </w:p>
    <w:p w14:paraId="0E0DEA8D" w14:textId="20938CDB" w:rsidR="00445939" w:rsidRPr="00792BEF" w:rsidRDefault="00E7597A" w:rsidP="00E639C8">
      <w:pPr>
        <w:pStyle w:val="ListParagraph"/>
        <w:spacing w:after="120" w:line="300" w:lineRule="auto"/>
        <w:ind w:left="714" w:hanging="357"/>
      </w:pPr>
      <w:r w:rsidRPr="00792BEF">
        <w:t>We only ever have stories and use images that are appropriate and related to the learning environment.</w:t>
      </w:r>
    </w:p>
    <w:p w14:paraId="46EBD114" w14:textId="77777777" w:rsidR="00E7597A" w:rsidRPr="00792BEF" w:rsidRDefault="00445939" w:rsidP="00E639C8">
      <w:pPr>
        <w:pStyle w:val="ListParagraph"/>
        <w:spacing w:after="120" w:line="300" w:lineRule="auto"/>
        <w:ind w:left="714" w:hanging="357"/>
      </w:pPr>
      <w:r w:rsidRPr="00792BEF">
        <w:t xml:space="preserve">NG Central School </w:t>
      </w:r>
      <w:r w:rsidR="00E7597A" w:rsidRPr="00792BEF">
        <w:t xml:space="preserve">will take all care possible to ensure that any image or opinion is used for legitimate purposes but in the case of Newspaper and Television the image taken by them remains their property.  </w:t>
      </w:r>
    </w:p>
    <w:p w14:paraId="5FC0CC66" w14:textId="1A1E1ED0" w:rsidR="00445939" w:rsidRPr="00792BEF" w:rsidRDefault="00445939" w:rsidP="000220E9"/>
    <w:p w14:paraId="026E409F" w14:textId="4C45EEBD" w:rsidR="00E959A8" w:rsidRPr="00792BEF" w:rsidRDefault="002A1641" w:rsidP="000220E9">
      <w:r>
        <w:rPr>
          <w:noProof/>
        </w:rPr>
        <mc:AlternateContent>
          <mc:Choice Requires="wps">
            <w:drawing>
              <wp:anchor distT="0" distB="0" distL="114300" distR="114300" simplePos="0" relativeHeight="251767809" behindDoc="0" locked="0" layoutInCell="1" allowOverlap="1" wp14:anchorId="03E4D551" wp14:editId="31E4AD97">
                <wp:simplePos x="0" y="0"/>
                <wp:positionH relativeFrom="margin">
                  <wp:align>left</wp:align>
                </wp:positionH>
                <wp:positionV relativeFrom="paragraph">
                  <wp:posOffset>328295</wp:posOffset>
                </wp:positionV>
                <wp:extent cx="203200" cy="171450"/>
                <wp:effectExtent l="0" t="0" r="25400" b="19050"/>
                <wp:wrapNone/>
                <wp:docPr id="73" name="Rectangle 73"/>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5AE20D" id="Rectangle 73" o:spid="_x0000_s1026" style="position:absolute;margin-left:0;margin-top:25.85pt;width:16pt;height:13.5pt;z-index:25176780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" fillcolor="window" strokecolor="windowText" strokeweight="1pt">
                <w10:wrap anchorx="margin"/>
              </v:rect>
            </w:pict>
          </mc:Fallback>
        </mc:AlternateContent>
      </w:r>
      <w:r>
        <w:rPr>
          <w:noProof/>
        </w:rPr>
        <mc:AlternateContent>
          <mc:Choice Requires="wps">
            <w:drawing>
              <wp:anchor distT="0" distB="0" distL="114300" distR="114300" simplePos="0" relativeHeight="251765761" behindDoc="0" locked="0" layoutInCell="1" allowOverlap="1" wp14:anchorId="361C26B3" wp14:editId="2125514B">
                <wp:simplePos x="0" y="0"/>
                <wp:positionH relativeFrom="margin">
                  <wp:align>left</wp:align>
                </wp:positionH>
                <wp:positionV relativeFrom="paragraph">
                  <wp:posOffset>6350</wp:posOffset>
                </wp:positionV>
                <wp:extent cx="203200" cy="171450"/>
                <wp:effectExtent l="0" t="0" r="25400" b="19050"/>
                <wp:wrapNone/>
                <wp:docPr id="72" name="Rectangle 72"/>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1A464C" id="Rectangle 72" o:spid="_x0000_s1026" style="position:absolute;margin-left:0;margin-top:.5pt;width:16pt;height:13.5pt;z-index:25176576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" fillcolor="window" strokecolor="windowText" strokeweight="1pt">
                <w10:wrap anchorx="margin"/>
              </v:rect>
            </w:pict>
          </mc:Fallback>
        </mc:AlternateContent>
      </w:r>
      <w:r>
        <w:rPr>
          <w:rFonts w:eastAsia="Wingdings"/>
        </w:rPr>
        <w:t xml:space="preserve">  </w:t>
      </w:r>
      <w:r w:rsidR="00E1698E" w:rsidRPr="00792BEF">
        <w:t xml:space="preserve"> </w:t>
      </w:r>
      <w:r>
        <w:t xml:space="preserve">     </w:t>
      </w:r>
      <w:r w:rsidR="00E1698E" w:rsidRPr="00792BEF">
        <w:rPr>
          <w:b/>
          <w:u w:val="single"/>
        </w:rPr>
        <w:t>Yes,</w:t>
      </w:r>
      <w:r w:rsidR="00E959A8" w:rsidRPr="00792BEF">
        <w:rPr>
          <w:b/>
        </w:rPr>
        <w:t xml:space="preserve"> </w:t>
      </w:r>
      <w:r w:rsidR="00E1698E" w:rsidRPr="00792BEF">
        <w:t>I am</w:t>
      </w:r>
      <w:r w:rsidR="00E1698E" w:rsidRPr="00792BEF">
        <w:rPr>
          <w:b/>
        </w:rPr>
        <w:t xml:space="preserve"> </w:t>
      </w:r>
      <w:r w:rsidR="00E959A8" w:rsidRPr="00792BEF">
        <w:t>happy with involvement in promotion of the learning environment if the opportunity arises.</w:t>
      </w:r>
      <w:r>
        <w:br/>
      </w:r>
    </w:p>
    <w:p w14:paraId="5AB1C5E3" w14:textId="1FEC6E08" w:rsidR="00E1698E" w:rsidRPr="00792BEF" w:rsidRDefault="002A1641" w:rsidP="000220E9">
      <w:r>
        <w:rPr>
          <w:rFonts w:eastAsia="Wingdings"/>
        </w:rPr>
        <w:t xml:space="preserve">       </w:t>
      </w:r>
      <w:r w:rsidR="00E1698E" w:rsidRPr="00792BEF">
        <w:t xml:space="preserve"> </w:t>
      </w:r>
      <w:r w:rsidR="00E1698E" w:rsidRPr="00792BEF">
        <w:rPr>
          <w:b/>
          <w:u w:val="single"/>
        </w:rPr>
        <w:t>No,</w:t>
      </w:r>
      <w:r w:rsidR="00E1698E" w:rsidRPr="00792BEF">
        <w:t xml:space="preserve"> I do not wish to participate </w:t>
      </w:r>
      <w:r w:rsidR="00E1698E" w:rsidRPr="00792BEF">
        <w:br/>
      </w:r>
    </w:p>
    <w:p w14:paraId="191C77AB" w14:textId="77777777" w:rsidR="00E639C8" w:rsidRDefault="00E639C8" w:rsidP="000220E9">
      <w:pPr>
        <w:pStyle w:val="BodyText"/>
      </w:pPr>
    </w:p>
    <w:p w14:paraId="71018329" w14:textId="3061977D" w:rsidR="00E1698E" w:rsidRPr="00792BEF" w:rsidRDefault="00E1698E" w:rsidP="000220E9">
      <w:pPr>
        <w:pStyle w:val="BodyText"/>
        <w:rPr>
          <w:b/>
        </w:rPr>
      </w:pPr>
      <w:r w:rsidRPr="00792BEF">
        <w:t>Student</w:t>
      </w:r>
      <w:r w:rsidR="00676F79">
        <w:t>’</w:t>
      </w:r>
      <w:r w:rsidRPr="00792BEF">
        <w:t>s Name:</w:t>
      </w:r>
      <w:r w:rsidR="00E639C8">
        <w:t>________________________________</w:t>
      </w:r>
      <w:r w:rsidRPr="00792BEF">
        <w:tab/>
        <w:t>Student’s Signature</w:t>
      </w:r>
      <w:r w:rsidRPr="00792BEF">
        <w:rPr>
          <w:b/>
        </w:rPr>
        <w:t xml:space="preserve"> </w:t>
      </w:r>
      <w:r w:rsidR="00676F79">
        <w:rPr>
          <w:b/>
        </w:rPr>
        <w:t>_______________________</w:t>
      </w:r>
      <w:r w:rsidRPr="00792BEF">
        <w:rPr>
          <w:b/>
        </w:rPr>
        <w:tab/>
      </w:r>
    </w:p>
    <w:p w14:paraId="6211A9BD" w14:textId="77777777" w:rsidR="00E1698E" w:rsidRPr="00792BEF" w:rsidRDefault="00E1698E" w:rsidP="000220E9"/>
    <w:p w14:paraId="5AA99C96" w14:textId="67837726" w:rsidR="00E1698E" w:rsidRPr="00792BEF" w:rsidRDefault="00E1698E" w:rsidP="000220E9">
      <w:pPr>
        <w:pStyle w:val="BodyText"/>
        <w:rPr>
          <w:b/>
        </w:rPr>
      </w:pPr>
      <w:r w:rsidRPr="00792BEF">
        <w:t>Guardian’s Name:</w:t>
      </w:r>
      <w:r w:rsidR="00E639C8">
        <w:t xml:space="preserve"> _________________________________</w:t>
      </w:r>
      <w:r w:rsidRPr="00792BEF">
        <w:tab/>
        <w:t>Guardian’s Signature</w:t>
      </w:r>
      <w:r w:rsidRPr="00792BEF">
        <w:rPr>
          <w:b/>
        </w:rPr>
        <w:t xml:space="preserve"> </w:t>
      </w:r>
      <w:r w:rsidR="00676F79">
        <w:rPr>
          <w:b/>
        </w:rPr>
        <w:t>______________________</w:t>
      </w:r>
      <w:r w:rsidRPr="00792BEF">
        <w:tab/>
      </w:r>
    </w:p>
    <w:p w14:paraId="37E91A08" w14:textId="77777777" w:rsidR="00E1698E" w:rsidRPr="00792BEF" w:rsidRDefault="00E1698E" w:rsidP="000220E9">
      <w:pPr>
        <w:pStyle w:val="BodyText"/>
      </w:pPr>
    </w:p>
    <w:p w14:paraId="04988232" w14:textId="77777777" w:rsidR="00E1698E" w:rsidRPr="00E1698E" w:rsidRDefault="00E1698E" w:rsidP="000220E9">
      <w:pPr>
        <w:pStyle w:val="BodyText"/>
      </w:pPr>
      <w:r w:rsidRPr="00792BEF">
        <w:t>Date:</w:t>
      </w:r>
      <w:r w:rsidRPr="00792BEF">
        <w:tab/>
      </w:r>
    </w:p>
    <w:p w14:paraId="69C7711B" w14:textId="77777777" w:rsidR="00E1698E" w:rsidRPr="00E1698E" w:rsidRDefault="00E1698E" w:rsidP="000220E9">
      <w:r w:rsidRPr="00E1698E">
        <w:br w:type="page"/>
      </w:r>
    </w:p>
    <w:p w14:paraId="135056A9" w14:textId="77777777" w:rsidR="00445939" w:rsidRDefault="00445939" w:rsidP="000220E9"/>
    <w:p w14:paraId="035ECC9A" w14:textId="77777777" w:rsidR="002C3189" w:rsidRDefault="002C3189" w:rsidP="000220E9"/>
    <w:p w14:paraId="0C19549C" w14:textId="77777777" w:rsidR="00E7597A" w:rsidRPr="00E1698E" w:rsidRDefault="00E7597A" w:rsidP="00951F62">
      <w:pPr>
        <w:pStyle w:val="Heading2"/>
      </w:pPr>
      <w:r w:rsidRPr="00E1698E">
        <w:t>Incidental Learning Excursions</w:t>
      </w:r>
    </w:p>
    <w:p w14:paraId="42CF9586" w14:textId="77777777" w:rsidR="00E7597A" w:rsidRPr="00E1698E" w:rsidRDefault="00E7597A" w:rsidP="000220E9"/>
    <w:p w14:paraId="3CE09689" w14:textId="65A93CDE" w:rsidR="00E7597A" w:rsidRPr="00792BEF" w:rsidRDefault="00E7597A" w:rsidP="00951F62">
      <w:pPr>
        <w:spacing w:after="120" w:line="300" w:lineRule="auto"/>
      </w:pPr>
      <w:r w:rsidRPr="00792BEF">
        <w:t>Throughout the year we like to take the opportunity to take impromptu short excursions if there is anything happening close by that may aid in students’ incidental learning.  We would like to know that you support us in our ability to enhance learning by giving your permission for us to take your child on any impromptu excursions.</w:t>
      </w:r>
    </w:p>
    <w:p w14:paraId="0EFBED40" w14:textId="77777777" w:rsidR="00E7597A" w:rsidRPr="00792BEF" w:rsidRDefault="00E7597A" w:rsidP="00951F62">
      <w:pPr>
        <w:spacing w:after="120" w:line="300" w:lineRule="auto"/>
      </w:pPr>
      <w:r w:rsidRPr="00792BEF">
        <w:t>These impromptu excursions may consist of;</w:t>
      </w:r>
    </w:p>
    <w:p w14:paraId="71C95DCE" w14:textId="77777777" w:rsidR="00E7597A" w:rsidRPr="00792BEF" w:rsidRDefault="00E7597A" w:rsidP="00951F62">
      <w:pPr>
        <w:pStyle w:val="ListParagraph"/>
        <w:numPr>
          <w:ilvl w:val="0"/>
          <w:numId w:val="5"/>
        </w:numPr>
        <w:spacing w:after="120" w:line="300" w:lineRule="auto"/>
      </w:pPr>
      <w:r w:rsidRPr="00792BEF">
        <w:t>Regular trips to the library, Kariong Youth Centre</w:t>
      </w:r>
      <w:r w:rsidR="00E23F61" w:rsidRPr="00792BEF">
        <w:t>, Somersby Falls</w:t>
      </w:r>
      <w:r w:rsidRPr="00792BEF">
        <w:t xml:space="preserve"> and local sporting grounds</w:t>
      </w:r>
    </w:p>
    <w:p w14:paraId="55209275" w14:textId="77777777" w:rsidR="00E7597A" w:rsidRPr="00792BEF" w:rsidRDefault="00E7597A" w:rsidP="00951F62">
      <w:pPr>
        <w:pStyle w:val="ListParagraph"/>
        <w:numPr>
          <w:ilvl w:val="0"/>
          <w:numId w:val="5"/>
        </w:numPr>
        <w:spacing w:after="120" w:line="300" w:lineRule="auto"/>
      </w:pPr>
      <w:r w:rsidRPr="00792BEF">
        <w:t>Trips to local shopping centres/businesses for site tours or to purchase materials</w:t>
      </w:r>
    </w:p>
    <w:p w14:paraId="5D9F7EA0" w14:textId="2890FF05" w:rsidR="00E7597A" w:rsidRPr="00792BEF" w:rsidRDefault="00E7597A" w:rsidP="00951F62">
      <w:pPr>
        <w:pStyle w:val="ListParagraph"/>
        <w:numPr>
          <w:ilvl w:val="0"/>
          <w:numId w:val="5"/>
        </w:numPr>
        <w:spacing w:after="120" w:line="300" w:lineRule="auto"/>
      </w:pPr>
      <w:r w:rsidRPr="00792BEF">
        <w:t>Walking to Mt Penang Gardens to watch or take part in an activity</w:t>
      </w:r>
    </w:p>
    <w:p w14:paraId="73F54FE6" w14:textId="77777777" w:rsidR="00534104" w:rsidRDefault="00E7597A" w:rsidP="00951F62">
      <w:pPr>
        <w:pStyle w:val="ListParagraph"/>
        <w:numPr>
          <w:ilvl w:val="0"/>
          <w:numId w:val="5"/>
        </w:numPr>
        <w:spacing w:after="120" w:line="300" w:lineRule="auto"/>
      </w:pPr>
      <w:r w:rsidRPr="00792BEF">
        <w:t xml:space="preserve">Bushwalks in </w:t>
      </w:r>
      <w:r w:rsidR="00E23F61" w:rsidRPr="00792BEF">
        <w:t xml:space="preserve">National Parks, visits to the beach, rock platforms eg Norah Head </w:t>
      </w:r>
    </w:p>
    <w:p w14:paraId="1DD81379" w14:textId="379D18FB" w:rsidR="00534104" w:rsidRDefault="00534104" w:rsidP="00534104">
      <w:pPr>
        <w:pStyle w:val="ListParagraph"/>
        <w:numPr>
          <w:ilvl w:val="0"/>
          <w:numId w:val="0"/>
        </w:numPr>
        <w:spacing w:after="120" w:line="300" w:lineRule="auto"/>
        <w:ind w:left="720"/>
      </w:pPr>
    </w:p>
    <w:p w14:paraId="33C2834A" w14:textId="2E8A7FA8" w:rsidR="00E1698E" w:rsidRPr="00792BEF" w:rsidRDefault="00534104" w:rsidP="00534104">
      <w:pPr>
        <w:spacing w:after="120" w:line="300" w:lineRule="auto"/>
        <w:ind w:left="360" w:firstLine="360"/>
      </w:pPr>
      <w:r>
        <w:rPr>
          <w:noProof/>
        </w:rPr>
        <mc:AlternateContent>
          <mc:Choice Requires="wps">
            <w:drawing>
              <wp:anchor distT="0" distB="0" distL="114300" distR="114300" simplePos="0" relativeHeight="251771905" behindDoc="0" locked="0" layoutInCell="1" allowOverlap="1" wp14:anchorId="6CDADD99" wp14:editId="26E42E77">
                <wp:simplePos x="0" y="0"/>
                <wp:positionH relativeFrom="margin">
                  <wp:posOffset>113465</wp:posOffset>
                </wp:positionH>
                <wp:positionV relativeFrom="paragraph">
                  <wp:posOffset>460500</wp:posOffset>
                </wp:positionV>
                <wp:extent cx="203200" cy="171450"/>
                <wp:effectExtent l="0" t="0" r="25400" b="19050"/>
                <wp:wrapNone/>
                <wp:docPr id="75" name="Rectangle 75"/>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699CC" id="Rectangle 75" o:spid="_x0000_s1026" style="position:absolute;margin-left:8.95pt;margin-top:36.25pt;width:16pt;height:13.5pt;z-index:2517719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" fillcolor="window" strokecolor="windowText" strokeweight="1pt">
                <w10:wrap anchorx="margin"/>
              </v:rect>
            </w:pict>
          </mc:Fallback>
        </mc:AlternateContent>
      </w:r>
      <w:r>
        <w:rPr>
          <w:noProof/>
        </w:rPr>
        <mc:AlternateContent>
          <mc:Choice Requires="wps">
            <w:drawing>
              <wp:anchor distT="0" distB="0" distL="114300" distR="114300" simplePos="0" relativeHeight="251769857" behindDoc="0" locked="0" layoutInCell="1" allowOverlap="1" wp14:anchorId="229F1FEF" wp14:editId="3C43E432">
                <wp:simplePos x="0" y="0"/>
                <wp:positionH relativeFrom="margin">
                  <wp:posOffset>113507</wp:posOffset>
                </wp:positionH>
                <wp:positionV relativeFrom="paragraph">
                  <wp:posOffset>14605</wp:posOffset>
                </wp:positionV>
                <wp:extent cx="203200" cy="171450"/>
                <wp:effectExtent l="0" t="0" r="25400" b="19050"/>
                <wp:wrapNone/>
                <wp:docPr id="74" name="Rectangle 74"/>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85F0F2" id="Rectangle 74" o:spid="_x0000_s1026" style="position:absolute;margin-left:8.95pt;margin-top:1.15pt;width:16pt;height:13.5pt;z-index:2517698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" fillcolor="window" strokecolor="windowText" strokeweight="1pt">
                <w10:wrap anchorx="margin"/>
              </v:rect>
            </w:pict>
          </mc:Fallback>
        </mc:AlternateContent>
      </w:r>
      <w:r w:rsidR="00E1698E" w:rsidRPr="00534104">
        <w:rPr>
          <w:b/>
          <w:u w:val="single"/>
        </w:rPr>
        <w:t>Yes,</w:t>
      </w:r>
      <w:r w:rsidR="00E1698E" w:rsidRPr="00534104">
        <w:rPr>
          <w:b/>
        </w:rPr>
        <w:t xml:space="preserve"> </w:t>
      </w:r>
      <w:r w:rsidR="00E1698E" w:rsidRPr="00792BEF">
        <w:t>I am</w:t>
      </w:r>
      <w:r w:rsidR="00E1698E" w:rsidRPr="00534104">
        <w:rPr>
          <w:b/>
        </w:rPr>
        <w:t xml:space="preserve"> </w:t>
      </w:r>
      <w:r w:rsidR="00E1698E" w:rsidRPr="00792BEF">
        <w:t>happy to be involved in incidental learning excursion</w:t>
      </w:r>
      <w:r w:rsidR="003F02DA">
        <w:t>s</w:t>
      </w:r>
      <w:r w:rsidR="00D30B7E">
        <w:br/>
      </w:r>
    </w:p>
    <w:p w14:paraId="48338ACB" w14:textId="7C117C18" w:rsidR="00E1698E" w:rsidRPr="00792BEF" w:rsidRDefault="00D30B7E" w:rsidP="00951F62">
      <w:pPr>
        <w:spacing w:after="120" w:line="300" w:lineRule="auto"/>
      </w:pPr>
      <w:r>
        <w:rPr>
          <w:rFonts w:eastAsia="Wingdings"/>
        </w:rPr>
        <w:t xml:space="preserve">       </w:t>
      </w:r>
      <w:r w:rsidR="00E1698E" w:rsidRPr="00792BEF">
        <w:t xml:space="preserve"> </w:t>
      </w:r>
      <w:r w:rsidR="00534104">
        <w:tab/>
      </w:r>
      <w:r w:rsidR="00E1698E" w:rsidRPr="00792BEF">
        <w:rPr>
          <w:b/>
          <w:u w:val="single"/>
        </w:rPr>
        <w:t>No,</w:t>
      </w:r>
      <w:r w:rsidR="00E1698E" w:rsidRPr="00792BEF">
        <w:t xml:space="preserve"> I do not wish to participate </w:t>
      </w:r>
    </w:p>
    <w:p w14:paraId="7C607093" w14:textId="77777777" w:rsidR="00445939" w:rsidRPr="00792BEF" w:rsidRDefault="00445939" w:rsidP="00951F62">
      <w:pPr>
        <w:spacing w:after="120" w:line="300" w:lineRule="auto"/>
      </w:pPr>
    </w:p>
    <w:p w14:paraId="1ACBA7A6" w14:textId="77777777" w:rsidR="00445939" w:rsidRPr="00792BEF" w:rsidRDefault="00445939" w:rsidP="00951F62">
      <w:pPr>
        <w:spacing w:after="120" w:line="300" w:lineRule="auto"/>
        <w:rPr>
          <w:lang w:val="en-AU" w:eastAsia="en-AU"/>
        </w:rPr>
      </w:pPr>
      <w:r w:rsidRPr="00792BEF">
        <w:rPr>
          <w:lang w:val="en-AU" w:eastAsia="en-AU"/>
        </w:rPr>
        <w:t>My child is permitted to go in the water and his/her swimming ability is the following: (</w:t>
      </w:r>
      <w:r w:rsidRPr="00792BEF">
        <w:rPr>
          <w:b/>
          <w:lang w:val="en-AU" w:eastAsia="en-AU"/>
        </w:rPr>
        <w:t>PLEASE TICK A BOX</w:t>
      </w:r>
      <w:r w:rsidRPr="00792BEF">
        <w:rPr>
          <w:lang w:val="en-AU" w:eastAsia="en-AU"/>
        </w:rPr>
        <w:t>);</w:t>
      </w:r>
    </w:p>
    <w:p w14:paraId="11EB42AE" w14:textId="475B3BEC" w:rsidR="00445939" w:rsidRPr="00792BEF" w:rsidRDefault="00445939" w:rsidP="00951F62">
      <w:pPr>
        <w:spacing w:after="120" w:line="300" w:lineRule="auto"/>
        <w:rPr>
          <w:lang w:val="en-AU" w:eastAsia="en-AU"/>
        </w:rPr>
      </w:pPr>
    </w:p>
    <w:p w14:paraId="0969C99B" w14:textId="2EDD3B08" w:rsidR="00445939" w:rsidRPr="00792BEF" w:rsidRDefault="00D30B7E" w:rsidP="00951F62">
      <w:pPr>
        <w:spacing w:after="120" w:line="300" w:lineRule="auto"/>
        <w:rPr>
          <w:lang w:val="en-AU" w:eastAsia="en-AU"/>
        </w:rPr>
      </w:pPr>
      <w:r>
        <w:rPr>
          <w:noProof/>
        </w:rPr>
        <mc:AlternateContent>
          <mc:Choice Requires="wps">
            <w:drawing>
              <wp:anchor distT="0" distB="0" distL="114300" distR="114300" simplePos="0" relativeHeight="251773953" behindDoc="0" locked="0" layoutInCell="1" allowOverlap="1" wp14:anchorId="4091299B" wp14:editId="4893072D">
                <wp:simplePos x="0" y="0"/>
                <wp:positionH relativeFrom="column">
                  <wp:posOffset>1352550</wp:posOffset>
                </wp:positionH>
                <wp:positionV relativeFrom="paragraph">
                  <wp:posOffset>4445</wp:posOffset>
                </wp:positionV>
                <wp:extent cx="120650" cy="114300"/>
                <wp:effectExtent l="0" t="0" r="12700" b="19050"/>
                <wp:wrapNone/>
                <wp:docPr id="76" name="Rectangle 76"/>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9D0D8" id="Rectangle 76" o:spid="_x0000_s1026" style="position:absolute;margin-left:106.5pt;margin-top:.35pt;width:9.5pt;height:9pt;z-index:251773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" fillcolor="window" strokecolor="windowText" strokeweight="1pt"/>
            </w:pict>
          </mc:Fallback>
        </mc:AlternateContent>
      </w:r>
      <w:r w:rsidR="00445939" w:rsidRPr="00792BEF">
        <w:rPr>
          <w:lang w:val="en-AU" w:eastAsia="en-AU"/>
        </w:rPr>
        <w:t xml:space="preserve">A </w:t>
      </w:r>
      <w:r w:rsidR="00170B14" w:rsidRPr="00792BEF">
        <w:rPr>
          <w:lang w:val="en-AU" w:eastAsia="en-AU"/>
        </w:rPr>
        <w:t>non-swimmer</w:t>
      </w:r>
      <w:r w:rsidR="00445939" w:rsidRPr="00792BEF">
        <w:rPr>
          <w:lang w:val="en-AU" w:eastAsia="en-AU"/>
        </w:rPr>
        <w:t xml:space="preserve"> </w:t>
      </w:r>
      <w:r w:rsidR="00445939" w:rsidRPr="00792BEF">
        <w:rPr>
          <w:lang w:val="en-AU" w:eastAsia="en-AU"/>
        </w:rPr>
        <w:tab/>
      </w:r>
      <w:r w:rsidR="00445939" w:rsidRPr="00792BEF">
        <w:rPr>
          <w:bCs/>
          <w:lang w:val="en-AU" w:eastAsia="en-AU"/>
        </w:rPr>
        <w:t xml:space="preserve">    </w:t>
      </w:r>
    </w:p>
    <w:p w14:paraId="3A680238" w14:textId="1B2A98AF" w:rsidR="00445939" w:rsidRPr="00792BEF" w:rsidRDefault="00D30B7E" w:rsidP="00951F62">
      <w:pPr>
        <w:spacing w:after="120" w:line="300" w:lineRule="auto"/>
        <w:rPr>
          <w:lang w:val="en-AU" w:eastAsia="en-AU"/>
        </w:rPr>
      </w:pPr>
      <w:r>
        <w:rPr>
          <w:noProof/>
        </w:rPr>
        <mc:AlternateContent>
          <mc:Choice Requires="wps">
            <w:drawing>
              <wp:anchor distT="0" distB="0" distL="114300" distR="114300" simplePos="0" relativeHeight="251776001" behindDoc="0" locked="0" layoutInCell="1" allowOverlap="1" wp14:anchorId="6DC9BDBF" wp14:editId="09DD0188">
                <wp:simplePos x="0" y="0"/>
                <wp:positionH relativeFrom="column">
                  <wp:posOffset>1352550</wp:posOffset>
                </wp:positionH>
                <wp:positionV relativeFrom="paragraph">
                  <wp:posOffset>5080</wp:posOffset>
                </wp:positionV>
                <wp:extent cx="120650" cy="114300"/>
                <wp:effectExtent l="0" t="0" r="12700" b="19050"/>
                <wp:wrapNone/>
                <wp:docPr id="77" name="Rectangle 77"/>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D1E88" id="Rectangle 77" o:spid="_x0000_s1026" style="position:absolute;margin-left:106.5pt;margin-top:.4pt;width:9.5pt;height:9pt;z-index:251776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" fillcolor="window" strokecolor="windowText" strokeweight="1pt"/>
            </w:pict>
          </mc:Fallback>
        </mc:AlternateContent>
      </w:r>
      <w:r w:rsidR="00445939" w:rsidRPr="00792BEF">
        <w:rPr>
          <w:lang w:val="en-AU" w:eastAsia="en-AU"/>
        </w:rPr>
        <w:t xml:space="preserve">A weak swimmer </w:t>
      </w:r>
      <w:r w:rsidR="00445939" w:rsidRPr="00792BEF">
        <w:rPr>
          <w:lang w:val="en-AU" w:eastAsia="en-AU"/>
        </w:rPr>
        <w:tab/>
      </w:r>
      <w:r w:rsidR="00643A09">
        <w:rPr>
          <w:lang w:val="en-AU" w:eastAsia="en-AU"/>
        </w:rPr>
        <w:t xml:space="preserve"> </w:t>
      </w:r>
    </w:p>
    <w:p w14:paraId="432A000D" w14:textId="31EEE1AC" w:rsidR="00445939" w:rsidRPr="00792BEF" w:rsidRDefault="00643A09" w:rsidP="00951F62">
      <w:pPr>
        <w:spacing w:after="120" w:line="300" w:lineRule="auto"/>
        <w:rPr>
          <w:lang w:val="en-AU" w:eastAsia="en-AU"/>
        </w:rPr>
      </w:pPr>
      <w:r>
        <w:rPr>
          <w:noProof/>
        </w:rPr>
        <mc:AlternateContent>
          <mc:Choice Requires="wps">
            <w:drawing>
              <wp:anchor distT="0" distB="0" distL="114300" distR="114300" simplePos="0" relativeHeight="251778049" behindDoc="0" locked="0" layoutInCell="1" allowOverlap="1" wp14:anchorId="5F490535" wp14:editId="1F1D9DE9">
                <wp:simplePos x="0" y="0"/>
                <wp:positionH relativeFrom="column">
                  <wp:posOffset>1352550</wp:posOffset>
                </wp:positionH>
                <wp:positionV relativeFrom="paragraph">
                  <wp:posOffset>12700</wp:posOffset>
                </wp:positionV>
                <wp:extent cx="120650" cy="114300"/>
                <wp:effectExtent l="0" t="0" r="12700" b="19050"/>
                <wp:wrapNone/>
                <wp:docPr id="78" name="Rectangle 78"/>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97419" id="Rectangle 78" o:spid="_x0000_s1026" style="position:absolute;margin-left:106.5pt;margin-top:1pt;width:9.5pt;height:9pt;z-index:251778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" fillcolor="window" strokecolor="windowText" strokeweight="1pt"/>
            </w:pict>
          </mc:Fallback>
        </mc:AlternateContent>
      </w:r>
      <w:r w:rsidR="00445939" w:rsidRPr="00792BEF">
        <w:rPr>
          <w:lang w:val="en-AU" w:eastAsia="en-AU"/>
        </w:rPr>
        <w:t xml:space="preserve">An average swimmer </w:t>
      </w:r>
      <w:r w:rsidR="00445939" w:rsidRPr="00792BEF">
        <w:rPr>
          <w:lang w:val="en-AU" w:eastAsia="en-AU"/>
        </w:rPr>
        <w:tab/>
      </w:r>
    </w:p>
    <w:p w14:paraId="3D50C72B" w14:textId="41D102CE" w:rsidR="00445939" w:rsidRPr="00792BEF" w:rsidRDefault="00643A09" w:rsidP="00951F62">
      <w:pPr>
        <w:spacing w:after="120" w:line="300" w:lineRule="auto"/>
        <w:rPr>
          <w:lang w:val="en-AU" w:eastAsia="en-AU"/>
        </w:rPr>
      </w:pPr>
      <w:r>
        <w:rPr>
          <w:noProof/>
        </w:rPr>
        <mc:AlternateContent>
          <mc:Choice Requires="wps">
            <w:drawing>
              <wp:anchor distT="0" distB="0" distL="114300" distR="114300" simplePos="0" relativeHeight="251780097" behindDoc="0" locked="0" layoutInCell="1" allowOverlap="1" wp14:anchorId="65B56755" wp14:editId="0A141C58">
                <wp:simplePos x="0" y="0"/>
                <wp:positionH relativeFrom="column">
                  <wp:posOffset>1352550</wp:posOffset>
                </wp:positionH>
                <wp:positionV relativeFrom="paragraph">
                  <wp:posOffset>5715</wp:posOffset>
                </wp:positionV>
                <wp:extent cx="120650" cy="114300"/>
                <wp:effectExtent l="0" t="0" r="12700" b="19050"/>
                <wp:wrapNone/>
                <wp:docPr id="79" name="Rectangle 79"/>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13CC4" id="Rectangle 79" o:spid="_x0000_s1026" style="position:absolute;margin-left:106.5pt;margin-top:.45pt;width:9.5pt;height:9pt;z-index:251780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" fillcolor="window" strokecolor="windowText" strokeweight="1pt"/>
            </w:pict>
          </mc:Fallback>
        </mc:AlternateContent>
      </w:r>
      <w:r w:rsidR="00445939" w:rsidRPr="00792BEF">
        <w:rPr>
          <w:lang w:val="en-AU" w:eastAsia="en-AU"/>
        </w:rPr>
        <w:t>Strong swimmer</w:t>
      </w:r>
      <w:r w:rsidR="00445939" w:rsidRPr="00792BEF">
        <w:rPr>
          <w:lang w:val="en-AU" w:eastAsia="en-AU"/>
        </w:rPr>
        <w:tab/>
      </w:r>
      <w:r w:rsidR="00445939" w:rsidRPr="00792BEF">
        <w:rPr>
          <w:bCs/>
          <w:lang w:val="en-AU" w:eastAsia="en-AU"/>
        </w:rPr>
        <w:t xml:space="preserve">  </w:t>
      </w:r>
    </w:p>
    <w:p w14:paraId="5EF58B4B" w14:textId="77777777" w:rsidR="003114B5" w:rsidRPr="00792BEF" w:rsidRDefault="003114B5" w:rsidP="00951F62">
      <w:pPr>
        <w:pStyle w:val="BodyText"/>
        <w:spacing w:line="300" w:lineRule="auto"/>
      </w:pPr>
    </w:p>
    <w:p w14:paraId="6E12600F" w14:textId="334CA692" w:rsidR="00676F79" w:rsidRPr="00792BEF" w:rsidRDefault="00676F79" w:rsidP="00676F79">
      <w:pPr>
        <w:pStyle w:val="BodyText"/>
        <w:rPr>
          <w:b/>
        </w:rPr>
      </w:pPr>
      <w:r w:rsidRPr="00792BEF">
        <w:t>Student</w:t>
      </w:r>
      <w:r>
        <w:t>’</w:t>
      </w:r>
      <w:r w:rsidRPr="00792BEF">
        <w:t>s Name:</w:t>
      </w:r>
      <w:r>
        <w:t xml:space="preserve"> ________________________________</w:t>
      </w:r>
      <w:r w:rsidR="00264697">
        <w:t>__</w:t>
      </w:r>
      <w:r w:rsidRPr="00792BEF">
        <w:tab/>
        <w:t>Student’s Signature</w:t>
      </w:r>
      <w:r w:rsidRPr="00792BEF">
        <w:rPr>
          <w:b/>
        </w:rPr>
        <w:t xml:space="preserve"> </w:t>
      </w:r>
      <w:r>
        <w:rPr>
          <w:b/>
        </w:rPr>
        <w:t>_______________________</w:t>
      </w:r>
      <w:r w:rsidRPr="00792BEF">
        <w:rPr>
          <w:b/>
        </w:rPr>
        <w:tab/>
      </w:r>
    </w:p>
    <w:p w14:paraId="51FC1E3A" w14:textId="77777777" w:rsidR="00676F79" w:rsidRPr="00792BEF" w:rsidRDefault="00676F79" w:rsidP="00676F79"/>
    <w:p w14:paraId="50207DCC" w14:textId="77777777" w:rsidR="00676F79" w:rsidRPr="00792BEF" w:rsidRDefault="00676F79" w:rsidP="00676F79">
      <w:pPr>
        <w:pStyle w:val="BodyText"/>
        <w:rPr>
          <w:b/>
        </w:rPr>
      </w:pPr>
      <w:r w:rsidRPr="00792BEF">
        <w:t>Guardian’s Name:</w:t>
      </w:r>
      <w:r>
        <w:t xml:space="preserve"> _________________________________</w:t>
      </w:r>
      <w:r w:rsidRPr="00792BEF">
        <w:tab/>
        <w:t>Guardian’s Signature</w:t>
      </w:r>
      <w:r w:rsidRPr="00792BEF">
        <w:rPr>
          <w:b/>
        </w:rPr>
        <w:t xml:space="preserve"> </w:t>
      </w:r>
      <w:r>
        <w:rPr>
          <w:b/>
        </w:rPr>
        <w:t>______________________</w:t>
      </w:r>
      <w:r w:rsidRPr="00792BEF">
        <w:tab/>
      </w:r>
    </w:p>
    <w:p w14:paraId="3480450E" w14:textId="77777777" w:rsidR="00E7597A" w:rsidRPr="00792BEF" w:rsidRDefault="00E7597A" w:rsidP="00951F62">
      <w:pPr>
        <w:pStyle w:val="BodyText"/>
        <w:spacing w:line="300" w:lineRule="auto"/>
      </w:pPr>
    </w:p>
    <w:p w14:paraId="37E5F730" w14:textId="77777777" w:rsidR="00E7597A" w:rsidRPr="00792BEF" w:rsidRDefault="00E7597A" w:rsidP="00951F62">
      <w:pPr>
        <w:pStyle w:val="BodyText"/>
        <w:spacing w:line="300" w:lineRule="auto"/>
      </w:pPr>
      <w:r w:rsidRPr="00792BEF">
        <w:t>Date:</w:t>
      </w:r>
      <w:r w:rsidRPr="00792BEF">
        <w:tab/>
      </w:r>
    </w:p>
    <w:p w14:paraId="0C48C2C2" w14:textId="77777777" w:rsidR="008050AE" w:rsidRPr="00792BEF" w:rsidRDefault="008050AE" w:rsidP="000220E9">
      <w:pPr>
        <w:pStyle w:val="BodyText"/>
      </w:pPr>
    </w:p>
    <w:p w14:paraId="5E64498B" w14:textId="74C6BAB0" w:rsidR="00445939" w:rsidRPr="00792BEF" w:rsidRDefault="00445939" w:rsidP="000220E9">
      <w:r w:rsidRPr="00792BEF">
        <w:br w:type="page"/>
      </w:r>
    </w:p>
    <w:p w14:paraId="061D3C9C" w14:textId="77777777" w:rsidR="00FB4B15" w:rsidRDefault="00FB4B15" w:rsidP="000220E9"/>
    <w:p w14:paraId="1402D976" w14:textId="77777777" w:rsidR="00445939" w:rsidRDefault="00445939" w:rsidP="000220E9"/>
    <w:p w14:paraId="4C5D3552" w14:textId="77777777" w:rsidR="00E544AA" w:rsidRPr="00E1698E" w:rsidRDefault="009426EB" w:rsidP="0071338D">
      <w:pPr>
        <w:pStyle w:val="Heading2"/>
      </w:pPr>
      <w:r w:rsidRPr="00E1698E">
        <w:t>General Travel Permission</w:t>
      </w:r>
    </w:p>
    <w:p w14:paraId="7D4F1DD0" w14:textId="77777777" w:rsidR="0071338D" w:rsidRDefault="0071338D" w:rsidP="0071338D">
      <w:pPr>
        <w:spacing w:after="120" w:line="300" w:lineRule="auto"/>
      </w:pPr>
    </w:p>
    <w:p w14:paraId="2ED36022" w14:textId="53AF0B3E" w:rsidR="00E544AA" w:rsidRPr="00E1698E" w:rsidRDefault="00E544AA" w:rsidP="0071338D">
      <w:pPr>
        <w:spacing w:after="120" w:line="300" w:lineRule="auto"/>
        <w:rPr>
          <w:b/>
          <w:bCs/>
        </w:rPr>
      </w:pPr>
      <w:r w:rsidRPr="00E1698E">
        <w:t xml:space="preserve">Students at Ngaruki Gulgul will be regularly required to travel to various other venues such as workplace site visits, sport and recreation venues, work experience placements and to/from Gosford as part of their program. This transport will be in the company of a NGC Teacher or staff member, Youth Worker(s), a host employer and/or mentor/volunteer either on public transport, mini-bus, walking or in private vehicles(*). We ask that parents/caregivers sign the general authorisation form below: </w:t>
      </w:r>
    </w:p>
    <w:p w14:paraId="67A84BA3" w14:textId="77777777" w:rsidR="00A45675" w:rsidRDefault="00A45675" w:rsidP="0071338D">
      <w:pPr>
        <w:spacing w:after="120" w:line="300" w:lineRule="auto"/>
      </w:pPr>
    </w:p>
    <w:p w14:paraId="53089835" w14:textId="54F0F083" w:rsidR="00A45675" w:rsidRDefault="00E544AA" w:rsidP="0071338D">
      <w:pPr>
        <w:spacing w:after="120" w:line="300" w:lineRule="auto"/>
      </w:pPr>
      <w:r w:rsidRPr="00E1698E">
        <w:t>I give permission for my son/daughter ………………………………………………….. to travel with NGC staff member</w:t>
      </w:r>
      <w:r w:rsidR="00A45675">
        <w:t>s</w:t>
      </w:r>
      <w:r w:rsidRPr="00E1698E">
        <w:t xml:space="preserve">, a host employer and/or mentor/volunteer via:  (please </w:t>
      </w:r>
      <w:r w:rsidR="0018548A">
        <w:t>tick</w:t>
      </w:r>
      <w:r w:rsidRPr="00E1698E">
        <w:t xml:space="preserve"> all)</w:t>
      </w:r>
    </w:p>
    <w:p w14:paraId="1B9FCEC1" w14:textId="77777777" w:rsidR="0018548A" w:rsidRPr="0018548A" w:rsidRDefault="00E544AA" w:rsidP="0018548A">
      <w:pPr>
        <w:pStyle w:val="ListParagraph"/>
        <w:numPr>
          <w:ilvl w:val="0"/>
          <w:numId w:val="19"/>
        </w:numPr>
        <w:spacing w:after="120" w:line="300" w:lineRule="auto"/>
        <w:ind w:left="709" w:hanging="567"/>
        <w:rPr>
          <w:b/>
          <w:bCs/>
        </w:rPr>
      </w:pPr>
      <w:r w:rsidRPr="00445939">
        <w:t xml:space="preserve">Public Transport  </w:t>
      </w:r>
      <w:r w:rsidRPr="003F02DA">
        <w:rPr>
          <w:szCs w:val="32"/>
        </w:rPr>
        <w:t xml:space="preserve"> </w:t>
      </w:r>
      <w:r w:rsidR="00E1698E" w:rsidRPr="003F02DA">
        <w:rPr>
          <w:szCs w:val="32"/>
        </w:rPr>
        <w:t xml:space="preserve"> </w:t>
      </w:r>
      <w:r w:rsidR="00643A09" w:rsidRPr="003F02DA">
        <w:rPr>
          <w:szCs w:val="32"/>
        </w:rPr>
        <w:t xml:space="preserve">      </w:t>
      </w:r>
    </w:p>
    <w:p w14:paraId="0606010A" w14:textId="77777777" w:rsidR="0018548A" w:rsidRPr="0018548A" w:rsidRDefault="0098574A" w:rsidP="0018548A">
      <w:pPr>
        <w:pStyle w:val="ListParagraph"/>
        <w:numPr>
          <w:ilvl w:val="0"/>
          <w:numId w:val="19"/>
        </w:numPr>
        <w:spacing w:after="120" w:line="300" w:lineRule="auto"/>
        <w:ind w:left="709" w:hanging="567"/>
        <w:rPr>
          <w:b/>
          <w:bCs/>
        </w:rPr>
      </w:pPr>
      <w:r>
        <w:t>On foot</w:t>
      </w:r>
      <w:r w:rsidR="00E544AA" w:rsidRPr="00445939">
        <w:t xml:space="preserve">  </w:t>
      </w:r>
      <w:r w:rsidR="00643A09">
        <w:t xml:space="preserve">   </w:t>
      </w:r>
      <w:r w:rsidR="00445939" w:rsidRPr="003F02DA">
        <w:rPr>
          <w:szCs w:val="32"/>
        </w:rPr>
        <w:t xml:space="preserve"> </w:t>
      </w:r>
      <w:r w:rsidR="00643A09" w:rsidRPr="003F02DA">
        <w:rPr>
          <w:szCs w:val="32"/>
        </w:rPr>
        <w:t xml:space="preserve">     </w:t>
      </w:r>
    </w:p>
    <w:p w14:paraId="711A4C8B" w14:textId="77777777" w:rsidR="0018548A" w:rsidRPr="0018548A" w:rsidRDefault="00E544AA" w:rsidP="0018548A">
      <w:pPr>
        <w:pStyle w:val="ListParagraph"/>
        <w:numPr>
          <w:ilvl w:val="0"/>
          <w:numId w:val="19"/>
        </w:numPr>
        <w:spacing w:after="120" w:line="300" w:lineRule="auto"/>
        <w:ind w:left="709" w:hanging="567"/>
        <w:rPr>
          <w:b/>
          <w:bCs/>
        </w:rPr>
      </w:pPr>
      <w:r w:rsidRPr="00445939">
        <w:t xml:space="preserve">Private Vehicles  </w:t>
      </w:r>
      <w:r w:rsidR="00643A09">
        <w:t xml:space="preserve">       </w:t>
      </w:r>
    </w:p>
    <w:p w14:paraId="64D41591" w14:textId="77777777" w:rsidR="0018548A" w:rsidRDefault="00E544AA" w:rsidP="0018548A">
      <w:pPr>
        <w:pStyle w:val="ListParagraph"/>
        <w:numPr>
          <w:ilvl w:val="0"/>
          <w:numId w:val="19"/>
        </w:numPr>
        <w:spacing w:after="120" w:line="300" w:lineRule="auto"/>
        <w:ind w:left="709" w:hanging="567"/>
        <w:rPr>
          <w:b/>
          <w:bCs/>
        </w:rPr>
      </w:pPr>
      <w:r w:rsidRPr="00445939">
        <w:t xml:space="preserve">Company cars  </w:t>
      </w:r>
      <w:r w:rsidR="00D54397" w:rsidRPr="003F02DA">
        <w:rPr>
          <w:b/>
          <w:bCs/>
        </w:rPr>
        <w:t xml:space="preserve"> </w:t>
      </w:r>
    </w:p>
    <w:p w14:paraId="0BB79AD9" w14:textId="18F75DBF" w:rsidR="00E544AA" w:rsidRPr="003F02DA" w:rsidRDefault="00E544AA" w:rsidP="0018548A">
      <w:pPr>
        <w:pStyle w:val="ListParagraph"/>
        <w:numPr>
          <w:ilvl w:val="0"/>
          <w:numId w:val="19"/>
        </w:numPr>
        <w:spacing w:after="120" w:line="300" w:lineRule="auto"/>
        <w:ind w:left="709" w:hanging="567"/>
        <w:rPr>
          <w:b/>
          <w:bCs/>
        </w:rPr>
      </w:pPr>
      <w:r w:rsidRPr="00445939">
        <w:t xml:space="preserve">Company or rented Mini-Buses/Coaches  </w:t>
      </w:r>
    </w:p>
    <w:p w14:paraId="6AD60924" w14:textId="77777777" w:rsidR="0018548A" w:rsidRDefault="0018548A" w:rsidP="0071338D">
      <w:pPr>
        <w:pStyle w:val="BodyText"/>
        <w:spacing w:line="300" w:lineRule="auto"/>
      </w:pPr>
    </w:p>
    <w:p w14:paraId="368AB1F6" w14:textId="615CE2D2" w:rsidR="0018548A" w:rsidRPr="00792BEF" w:rsidRDefault="0018548A" w:rsidP="0018548A">
      <w:pPr>
        <w:pStyle w:val="BodyText"/>
        <w:rPr>
          <w:b/>
        </w:rPr>
      </w:pPr>
      <w:r w:rsidRPr="00792BEF">
        <w:t>Student</w:t>
      </w:r>
      <w:r>
        <w:t>’</w:t>
      </w:r>
      <w:r w:rsidRPr="00792BEF">
        <w:t>s Name:</w:t>
      </w:r>
      <w:r>
        <w:t xml:space="preserve"> ________________________________</w:t>
      </w:r>
      <w:r w:rsidR="00264697">
        <w:t>_</w:t>
      </w:r>
      <w:r w:rsidRPr="00792BEF">
        <w:tab/>
        <w:t>Student’s Signature</w:t>
      </w:r>
      <w:r w:rsidRPr="00792BEF">
        <w:rPr>
          <w:b/>
        </w:rPr>
        <w:t xml:space="preserve"> </w:t>
      </w:r>
      <w:r>
        <w:rPr>
          <w:b/>
        </w:rPr>
        <w:t>_______________________</w:t>
      </w:r>
      <w:r w:rsidRPr="00792BEF">
        <w:rPr>
          <w:b/>
        </w:rPr>
        <w:tab/>
      </w:r>
    </w:p>
    <w:p w14:paraId="01D9E903" w14:textId="77777777" w:rsidR="0018548A" w:rsidRPr="00792BEF" w:rsidRDefault="0018548A" w:rsidP="0018548A"/>
    <w:p w14:paraId="497321D0" w14:textId="7E077CA4" w:rsidR="00A8709C" w:rsidRDefault="0018548A" w:rsidP="00A8709C">
      <w:pPr>
        <w:pStyle w:val="BodyText"/>
        <w:rPr>
          <w:b/>
        </w:rPr>
      </w:pPr>
      <w:r w:rsidRPr="00792BEF">
        <w:t>Guardian’s Name:</w:t>
      </w:r>
      <w:r>
        <w:t xml:space="preserve"> _________________________________</w:t>
      </w:r>
      <w:r w:rsidRPr="00792BEF">
        <w:tab/>
        <w:t>Guardian’s Signature</w:t>
      </w:r>
      <w:r w:rsidRPr="00792BEF">
        <w:rPr>
          <w:b/>
        </w:rPr>
        <w:t xml:space="preserve"> </w:t>
      </w:r>
      <w:r>
        <w:rPr>
          <w:b/>
        </w:rPr>
        <w:t>______________________</w:t>
      </w:r>
      <w:r w:rsidRPr="00792BEF">
        <w:tab/>
      </w:r>
      <w:r w:rsidR="00E544AA" w:rsidRPr="00E1698E">
        <w:rPr>
          <w:sz w:val="8"/>
          <w:szCs w:val="8"/>
        </w:rPr>
        <w:br/>
      </w:r>
    </w:p>
    <w:p w14:paraId="3860536D" w14:textId="77777777" w:rsidR="00A8709C" w:rsidRPr="00792BEF" w:rsidRDefault="00A8709C" w:rsidP="00A8709C">
      <w:pPr>
        <w:pStyle w:val="BodyText"/>
        <w:spacing w:line="300" w:lineRule="auto"/>
      </w:pPr>
      <w:r w:rsidRPr="00792BEF">
        <w:t>Date:</w:t>
      </w:r>
      <w:r w:rsidRPr="00792BEF">
        <w:tab/>
      </w:r>
    </w:p>
    <w:p w14:paraId="56488D44" w14:textId="77777777" w:rsidR="00A8709C" w:rsidRPr="00A8709C" w:rsidRDefault="00A8709C" w:rsidP="00A8709C">
      <w:pPr>
        <w:pStyle w:val="BodyText"/>
        <w:rPr>
          <w:b/>
        </w:rPr>
      </w:pPr>
    </w:p>
    <w:p w14:paraId="4751E2EB" w14:textId="71684D87" w:rsidR="00E544AA" w:rsidRPr="00E1698E" w:rsidRDefault="00E544AA" w:rsidP="0071338D">
      <w:pPr>
        <w:spacing w:after="120" w:line="300" w:lineRule="auto"/>
        <w:rPr>
          <w:b/>
        </w:rPr>
      </w:pPr>
      <w:r w:rsidRPr="00E1698E">
        <w:t>(*) Please note that all vehicles are fully comprehensively insured and appropriate probity checks have been conducted on staff and mentors/volunteers involved in</w:t>
      </w:r>
      <w:r w:rsidR="00742CD9">
        <w:t xml:space="preserve"> NGC</w:t>
      </w:r>
      <w:r w:rsidRPr="00E1698E">
        <w:t xml:space="preserve"> programs.</w:t>
      </w:r>
    </w:p>
    <w:p w14:paraId="2B7B346E" w14:textId="77777777" w:rsidR="00445939" w:rsidRDefault="00445939" w:rsidP="0071338D">
      <w:pPr>
        <w:spacing w:after="120" w:line="300" w:lineRule="auto"/>
      </w:pPr>
      <w:r>
        <w:br w:type="page"/>
      </w:r>
    </w:p>
    <w:p w14:paraId="2F8F38D3" w14:textId="5218560C" w:rsidR="00445939" w:rsidRDefault="00445939" w:rsidP="000220E9"/>
    <w:p w14:paraId="0AA9E22E" w14:textId="77777777" w:rsidR="00BF4295" w:rsidRDefault="00BF4295" w:rsidP="000220E9"/>
    <w:p w14:paraId="2483CC99" w14:textId="762F84C4" w:rsidR="00E7597A" w:rsidRPr="00E1698E" w:rsidRDefault="00C42BA3" w:rsidP="00A8709C">
      <w:pPr>
        <w:pStyle w:val="Heading2"/>
      </w:pPr>
      <w:r>
        <w:t>Consent to Exchange/Obtain Information</w:t>
      </w:r>
    </w:p>
    <w:p w14:paraId="6F4CCA2B" w14:textId="77777777" w:rsidR="00E1698E" w:rsidRPr="00E1698E" w:rsidRDefault="00E1698E" w:rsidP="000220E9"/>
    <w:p w14:paraId="1785979A" w14:textId="77777777" w:rsidR="00C42BA3" w:rsidRDefault="00C42BA3" w:rsidP="00C42BA3">
      <w:r w:rsidRPr="00E1698E">
        <w:t>From time to time it is necessary for staff from NGC to access records or information regarding a student so that we may be better placed to support their needs during their enrollment with us.</w:t>
      </w:r>
    </w:p>
    <w:p w14:paraId="1FCE8A02" w14:textId="77777777" w:rsidR="00C42BA3" w:rsidRPr="00E1698E" w:rsidRDefault="00C42BA3" w:rsidP="00C42BA3">
      <w:pPr>
        <w:rPr>
          <w:b/>
        </w:rPr>
      </w:pPr>
    </w:p>
    <w:p w14:paraId="20840F40" w14:textId="77777777" w:rsidR="00C42BA3" w:rsidRDefault="00C42BA3" w:rsidP="00FC66B5">
      <w:r>
        <w:t>Chapter 16A of the Children and Young Persons (Care and Protection) Act 1998 provides for the exchange of information regarding the safety, welfare or wellbeing of a particular child or young person or class of children or young persons.</w:t>
      </w:r>
    </w:p>
    <w:p w14:paraId="7D92459A" w14:textId="77777777" w:rsidR="00C42BA3" w:rsidRPr="00C42BA3" w:rsidRDefault="00C42BA3" w:rsidP="00FC66B5">
      <w:pPr>
        <w:rPr>
          <w:bCs/>
        </w:rPr>
      </w:pPr>
    </w:p>
    <w:p w14:paraId="1BFC7398" w14:textId="7E911FE8" w:rsidR="00E7597A" w:rsidRDefault="00C42BA3" w:rsidP="00FC66B5">
      <w:pPr>
        <w:rPr>
          <w:bCs/>
        </w:rPr>
      </w:pPr>
      <w:r w:rsidRPr="00C42BA3">
        <w:rPr>
          <w:bCs/>
        </w:rPr>
        <w:t>I, __________________________________</w:t>
      </w:r>
      <w:r>
        <w:rPr>
          <w:bCs/>
        </w:rPr>
        <w:t>___________________ (name of student)</w:t>
      </w:r>
    </w:p>
    <w:p w14:paraId="2204C1E8" w14:textId="77777777" w:rsidR="00C42BA3" w:rsidRDefault="00C42BA3" w:rsidP="00FC66B5">
      <w:pPr>
        <w:rPr>
          <w:bCs/>
        </w:rPr>
      </w:pPr>
    </w:p>
    <w:p w14:paraId="38B082FF" w14:textId="427D8283" w:rsidR="00C42BA3" w:rsidRDefault="00C42BA3" w:rsidP="00FC66B5">
      <w:pPr>
        <w:rPr>
          <w:bCs/>
        </w:rPr>
      </w:pPr>
      <w:r>
        <w:rPr>
          <w:bCs/>
        </w:rPr>
        <w:t>I, ____________________________________________________ _(name of parent/carer/guardian)</w:t>
      </w:r>
    </w:p>
    <w:p w14:paraId="3E420889" w14:textId="77777777" w:rsidR="00C42BA3" w:rsidRDefault="00C42BA3" w:rsidP="00FC66B5">
      <w:pPr>
        <w:rPr>
          <w:bCs/>
        </w:rPr>
      </w:pPr>
    </w:p>
    <w:p w14:paraId="0633C2C9" w14:textId="2B4E7A5F" w:rsidR="00C42BA3" w:rsidRDefault="00C42BA3" w:rsidP="00FC66B5">
      <w:pPr>
        <w:rPr>
          <w:bCs/>
        </w:rPr>
      </w:pPr>
      <w:r>
        <w:rPr>
          <w:bCs/>
        </w:rPr>
        <w:t xml:space="preserve">Understand that to receive quality </w:t>
      </w:r>
      <w:r w:rsidR="00E1697C">
        <w:rPr>
          <w:bCs/>
        </w:rPr>
        <w:t>educational</w:t>
      </w:r>
      <w:r>
        <w:rPr>
          <w:bCs/>
        </w:rPr>
        <w:t xml:space="preserve"> </w:t>
      </w:r>
      <w:r w:rsidR="00AB161D">
        <w:rPr>
          <w:bCs/>
        </w:rPr>
        <w:t>experiences</w:t>
      </w:r>
      <w:r>
        <w:rPr>
          <w:bCs/>
        </w:rPr>
        <w:t>, it is necessary to collect and exchange private information. Without this information</w:t>
      </w:r>
      <w:r w:rsidR="00E1697C">
        <w:rPr>
          <w:bCs/>
        </w:rPr>
        <w:t>,</w:t>
      </w:r>
      <w:r>
        <w:rPr>
          <w:bCs/>
        </w:rPr>
        <w:t xml:space="preserve"> the </w:t>
      </w:r>
      <w:r w:rsidR="00E1697C">
        <w:rPr>
          <w:bCs/>
        </w:rPr>
        <w:t>school</w:t>
      </w:r>
      <w:r>
        <w:rPr>
          <w:bCs/>
        </w:rPr>
        <w:t xml:space="preserve"> may not be able to </w:t>
      </w:r>
      <w:r w:rsidR="00E1697C">
        <w:rPr>
          <w:bCs/>
        </w:rPr>
        <w:t>provide</w:t>
      </w:r>
      <w:r>
        <w:rPr>
          <w:bCs/>
        </w:rPr>
        <w:t xml:space="preserve"> me </w:t>
      </w:r>
      <w:r w:rsidR="00E1697C">
        <w:rPr>
          <w:bCs/>
        </w:rPr>
        <w:t>with</w:t>
      </w:r>
      <w:r>
        <w:rPr>
          <w:bCs/>
        </w:rPr>
        <w:t xml:space="preserve"> the services that I require.</w:t>
      </w:r>
    </w:p>
    <w:p w14:paraId="6E6F672D" w14:textId="77777777" w:rsidR="00AB161D" w:rsidRDefault="00AB161D" w:rsidP="00FC66B5">
      <w:pPr>
        <w:rPr>
          <w:bCs/>
        </w:rPr>
      </w:pPr>
    </w:p>
    <w:p w14:paraId="2CBFDB13" w14:textId="27AD5628" w:rsidR="00AB161D" w:rsidRDefault="00AB161D" w:rsidP="00FC66B5">
      <w:pPr>
        <w:rPr>
          <w:bCs/>
        </w:rPr>
      </w:pPr>
      <w:r>
        <w:rPr>
          <w:bCs/>
        </w:rPr>
        <w:t xml:space="preserve">I understand that any information I give will be treated confidentially. However, to </w:t>
      </w:r>
      <w:r w:rsidR="00DC4122">
        <w:rPr>
          <w:bCs/>
        </w:rPr>
        <w:t>provide</w:t>
      </w:r>
      <w:r>
        <w:rPr>
          <w:bCs/>
        </w:rPr>
        <w:t xml:space="preserve"> me with </w:t>
      </w:r>
      <w:r w:rsidR="0014050B">
        <w:rPr>
          <w:bCs/>
        </w:rPr>
        <w:t>a quality education the school may have to release this information to a third party, for example</w:t>
      </w:r>
      <w:r w:rsidR="00DC4122">
        <w:rPr>
          <w:bCs/>
        </w:rPr>
        <w:t>,</w:t>
      </w:r>
      <w:r w:rsidR="0014050B">
        <w:rPr>
          <w:bCs/>
        </w:rPr>
        <w:t xml:space="preserve"> to apply for educational funding.</w:t>
      </w:r>
    </w:p>
    <w:p w14:paraId="5F5B47C2" w14:textId="77777777" w:rsidR="0014050B" w:rsidRDefault="0014050B" w:rsidP="00FC66B5">
      <w:pPr>
        <w:rPr>
          <w:bCs/>
        </w:rPr>
      </w:pPr>
    </w:p>
    <w:p w14:paraId="6F34BBCA" w14:textId="2E9EC754" w:rsidR="0014050B" w:rsidRDefault="0014050B" w:rsidP="00FC66B5">
      <w:pPr>
        <w:rPr>
          <w:bCs/>
        </w:rPr>
      </w:pPr>
      <w:r>
        <w:rPr>
          <w:bCs/>
        </w:rPr>
        <w:t xml:space="preserve">I understand that a record of my information will be </w:t>
      </w:r>
      <w:r w:rsidR="00DC4122">
        <w:rPr>
          <w:bCs/>
        </w:rPr>
        <w:t>kept</w:t>
      </w:r>
      <w:r>
        <w:rPr>
          <w:bCs/>
        </w:rPr>
        <w:t xml:space="preserve"> on my file at the school for a </w:t>
      </w:r>
      <w:r w:rsidR="00DC4122">
        <w:rPr>
          <w:bCs/>
        </w:rPr>
        <w:t>period</w:t>
      </w:r>
      <w:r>
        <w:rPr>
          <w:bCs/>
        </w:rPr>
        <w:t xml:space="preserve"> of 7 years. This file will be digitally stored in a secure </w:t>
      </w:r>
      <w:r w:rsidR="00DC4122">
        <w:rPr>
          <w:bCs/>
        </w:rPr>
        <w:t>place</w:t>
      </w:r>
      <w:r w:rsidR="0077706A">
        <w:rPr>
          <w:bCs/>
        </w:rPr>
        <w:t xml:space="preserve"> The only people at the school </w:t>
      </w:r>
      <w:r w:rsidR="00DC4122">
        <w:rPr>
          <w:bCs/>
        </w:rPr>
        <w:t>who</w:t>
      </w:r>
      <w:r w:rsidR="0077706A">
        <w:rPr>
          <w:bCs/>
        </w:rPr>
        <w:t xml:space="preserve"> will be able to look at this information are those people involved in supporting me and who need to know this information to do their job.</w:t>
      </w:r>
    </w:p>
    <w:p w14:paraId="75554CBF" w14:textId="77777777" w:rsidR="0077706A" w:rsidRDefault="0077706A" w:rsidP="00FC66B5">
      <w:pPr>
        <w:rPr>
          <w:bCs/>
        </w:rPr>
      </w:pPr>
    </w:p>
    <w:p w14:paraId="7044EBD0" w14:textId="07F2E298" w:rsidR="0077706A" w:rsidRDefault="0077706A" w:rsidP="00FC66B5">
      <w:pPr>
        <w:rPr>
          <w:bCs/>
        </w:rPr>
      </w:pPr>
      <w:r>
        <w:rPr>
          <w:bCs/>
        </w:rPr>
        <w:t xml:space="preserve">I understand that </w:t>
      </w:r>
      <w:r w:rsidR="00DC4122">
        <w:rPr>
          <w:bCs/>
        </w:rPr>
        <w:t>the</w:t>
      </w:r>
      <w:r>
        <w:rPr>
          <w:bCs/>
        </w:rPr>
        <w:t xml:space="preserve"> type of information collected will include (but </w:t>
      </w:r>
      <w:r w:rsidR="00DC4122">
        <w:rPr>
          <w:bCs/>
        </w:rPr>
        <w:t xml:space="preserve">is </w:t>
      </w:r>
      <w:r>
        <w:rPr>
          <w:bCs/>
        </w:rPr>
        <w:t>not limited to):</w:t>
      </w:r>
    </w:p>
    <w:p w14:paraId="2B7A9468" w14:textId="77777777" w:rsidR="0077706A" w:rsidRDefault="0077706A" w:rsidP="00FC66B5">
      <w:pPr>
        <w:rPr>
          <w:bCs/>
        </w:rPr>
      </w:pPr>
    </w:p>
    <w:p w14:paraId="379858EC" w14:textId="5D974ED6" w:rsidR="0077706A" w:rsidRPr="00DC4122" w:rsidRDefault="0077706A" w:rsidP="006E238B">
      <w:pPr>
        <w:pStyle w:val="ListParagraph"/>
        <w:numPr>
          <w:ilvl w:val="0"/>
          <w:numId w:val="22"/>
        </w:numPr>
      </w:pPr>
      <w:r w:rsidRPr="00DC4122">
        <w:t>Name and address</w:t>
      </w:r>
    </w:p>
    <w:p w14:paraId="07B5E2EF" w14:textId="48DD0FBD" w:rsidR="0077706A" w:rsidRPr="00DC4122" w:rsidRDefault="0077706A" w:rsidP="006E238B">
      <w:pPr>
        <w:pStyle w:val="ListParagraph"/>
        <w:numPr>
          <w:ilvl w:val="0"/>
          <w:numId w:val="22"/>
        </w:numPr>
      </w:pPr>
      <w:r w:rsidRPr="00DC4122">
        <w:t>Date of birth</w:t>
      </w:r>
    </w:p>
    <w:p w14:paraId="306BE13C" w14:textId="2238FBE9" w:rsidR="0077706A" w:rsidRPr="00DC4122" w:rsidRDefault="0077706A" w:rsidP="006E238B">
      <w:pPr>
        <w:pStyle w:val="ListParagraph"/>
        <w:numPr>
          <w:ilvl w:val="0"/>
          <w:numId w:val="22"/>
        </w:numPr>
      </w:pPr>
      <w:r w:rsidRPr="00DC4122">
        <w:t>Medical conditions</w:t>
      </w:r>
      <w:r w:rsidR="007B4AE1" w:rsidRPr="00DC4122">
        <w:t xml:space="preserve"> / Health assessments</w:t>
      </w:r>
    </w:p>
    <w:p w14:paraId="14EEE9AB" w14:textId="5A86C8EC" w:rsidR="0077706A" w:rsidRPr="00DC4122" w:rsidRDefault="0077706A" w:rsidP="006E238B">
      <w:pPr>
        <w:pStyle w:val="ListParagraph"/>
        <w:numPr>
          <w:ilvl w:val="0"/>
          <w:numId w:val="22"/>
        </w:numPr>
      </w:pPr>
      <w:r w:rsidRPr="00DC4122">
        <w:t>Psychologist/Psychiatrist/Paediatrician reports</w:t>
      </w:r>
    </w:p>
    <w:p w14:paraId="72209280" w14:textId="19154B93" w:rsidR="0077706A" w:rsidRPr="00DC4122" w:rsidRDefault="0077706A" w:rsidP="006E238B">
      <w:pPr>
        <w:pStyle w:val="ListParagraph"/>
        <w:numPr>
          <w:ilvl w:val="0"/>
          <w:numId w:val="22"/>
        </w:numPr>
      </w:pPr>
      <w:r w:rsidRPr="00DC4122">
        <w:t xml:space="preserve">Cognitive, </w:t>
      </w:r>
      <w:r w:rsidR="00DC4122" w:rsidRPr="00DC4122">
        <w:t>behavioural</w:t>
      </w:r>
      <w:r w:rsidRPr="00DC4122">
        <w:t xml:space="preserve"> and mental health assessments</w:t>
      </w:r>
    </w:p>
    <w:p w14:paraId="0B021402" w14:textId="6100F8C1" w:rsidR="0077706A" w:rsidRPr="00DC4122" w:rsidRDefault="0077706A" w:rsidP="006E238B">
      <w:pPr>
        <w:pStyle w:val="ListParagraph"/>
        <w:numPr>
          <w:ilvl w:val="0"/>
          <w:numId w:val="22"/>
        </w:numPr>
      </w:pPr>
      <w:r w:rsidRPr="00DC4122">
        <w:t>Educational achievements/data/report</w:t>
      </w:r>
      <w:r w:rsidR="00DC4122" w:rsidRPr="00DC4122">
        <w:t>s</w:t>
      </w:r>
      <w:r w:rsidRPr="00DC4122">
        <w:t xml:space="preserve"> etc</w:t>
      </w:r>
    </w:p>
    <w:p w14:paraId="61DD14DE" w14:textId="624F335E" w:rsidR="0077706A" w:rsidRPr="00DC4122" w:rsidRDefault="0077706A" w:rsidP="006E238B">
      <w:pPr>
        <w:pStyle w:val="ListParagraph"/>
        <w:numPr>
          <w:ilvl w:val="0"/>
          <w:numId w:val="22"/>
        </w:numPr>
      </w:pPr>
      <w:r w:rsidRPr="00DC4122">
        <w:t>Family members</w:t>
      </w:r>
    </w:p>
    <w:p w14:paraId="4428558D" w14:textId="4F3676F5" w:rsidR="007B4AE1" w:rsidRPr="00DC4122" w:rsidRDefault="0077706A" w:rsidP="006E238B">
      <w:pPr>
        <w:pStyle w:val="ListParagraph"/>
        <w:numPr>
          <w:ilvl w:val="0"/>
          <w:numId w:val="22"/>
        </w:numPr>
      </w:pPr>
      <w:r w:rsidRPr="00DC4122">
        <w:t>Cultural ba</w:t>
      </w:r>
      <w:r w:rsidR="009F373B" w:rsidRPr="00DC4122">
        <w:t>ckground</w:t>
      </w:r>
    </w:p>
    <w:p w14:paraId="4ABC6BA1" w14:textId="198499E3" w:rsidR="007B4AE1" w:rsidRPr="00DC4122" w:rsidRDefault="007B4AE1" w:rsidP="006E238B">
      <w:pPr>
        <w:pStyle w:val="ListParagraph"/>
        <w:numPr>
          <w:ilvl w:val="0"/>
          <w:numId w:val="22"/>
        </w:numPr>
      </w:pPr>
      <w:r w:rsidRPr="00DC4122">
        <w:t xml:space="preserve">Department of Community and </w:t>
      </w:r>
      <w:r w:rsidR="00956526" w:rsidRPr="00DC4122">
        <w:t>Justice reports</w:t>
      </w:r>
    </w:p>
    <w:p w14:paraId="6C59814E" w14:textId="48230CA1" w:rsidR="00E7597A" w:rsidRPr="00DC4122" w:rsidRDefault="00956526" w:rsidP="006E238B">
      <w:pPr>
        <w:pStyle w:val="ListParagraph"/>
        <w:numPr>
          <w:ilvl w:val="0"/>
          <w:numId w:val="22"/>
        </w:numPr>
      </w:pPr>
      <w:r w:rsidRPr="00DC4122">
        <w:t>Out of home care provider reports</w:t>
      </w:r>
    </w:p>
    <w:p w14:paraId="40C26FA4" w14:textId="77777777" w:rsidR="00E7597A" w:rsidRPr="00E1698E" w:rsidRDefault="00E7597A" w:rsidP="00FC66B5"/>
    <w:p w14:paraId="7E41CC67" w14:textId="77777777" w:rsidR="00E7597A" w:rsidRPr="00E1698E" w:rsidRDefault="00E7597A" w:rsidP="00FC66B5"/>
    <w:p w14:paraId="3D4B85DA" w14:textId="0D57BBBD" w:rsidR="00E7597A" w:rsidRPr="00E1698E" w:rsidRDefault="00E7597A" w:rsidP="00FC66B5">
      <w:r w:rsidRPr="00E1698E">
        <w:t xml:space="preserve">I give permission for </w:t>
      </w:r>
      <w:r w:rsidR="00137882" w:rsidRPr="00E1698E">
        <w:t>NGC</w:t>
      </w:r>
      <w:r w:rsidRPr="00E1698E">
        <w:t xml:space="preserve"> to request or access any records or information which may be required to support the ongoing placement of me /my child with </w:t>
      </w:r>
      <w:r w:rsidR="00137882" w:rsidRPr="00E1698E">
        <w:t>NGARUKI GULGUL</w:t>
      </w:r>
      <w:r w:rsidRPr="00E1698E">
        <w:t>.</w:t>
      </w:r>
    </w:p>
    <w:p w14:paraId="7460E1DF" w14:textId="77777777" w:rsidR="00E7597A" w:rsidRPr="00E1698E" w:rsidRDefault="00E7597A" w:rsidP="00FC66B5">
      <w:pPr>
        <w:rPr>
          <w:sz w:val="24"/>
          <w:szCs w:val="24"/>
        </w:rPr>
      </w:pPr>
    </w:p>
    <w:p w14:paraId="78F38E08" w14:textId="1BE19896" w:rsidR="006E238B" w:rsidRPr="00792BEF" w:rsidRDefault="006E238B" w:rsidP="006E238B">
      <w:pPr>
        <w:pStyle w:val="BodyText"/>
        <w:rPr>
          <w:b/>
        </w:rPr>
      </w:pPr>
      <w:r w:rsidRPr="00792BEF">
        <w:t>Student</w:t>
      </w:r>
      <w:r>
        <w:t>’</w:t>
      </w:r>
      <w:r w:rsidRPr="00792BEF">
        <w:t>s Name:</w:t>
      </w:r>
      <w:r>
        <w:t xml:space="preserve"> ________________________________</w:t>
      </w:r>
      <w:r w:rsidR="004C1981">
        <w:t>__</w:t>
      </w:r>
      <w:r w:rsidRPr="00792BEF">
        <w:tab/>
        <w:t>Student’s Signature</w:t>
      </w:r>
      <w:r w:rsidRPr="00792BEF">
        <w:rPr>
          <w:b/>
        </w:rPr>
        <w:t xml:space="preserve"> </w:t>
      </w:r>
      <w:r>
        <w:rPr>
          <w:b/>
        </w:rPr>
        <w:t>_______________________</w:t>
      </w:r>
      <w:r w:rsidRPr="00792BEF">
        <w:rPr>
          <w:b/>
        </w:rPr>
        <w:tab/>
      </w:r>
    </w:p>
    <w:p w14:paraId="329CB0E8" w14:textId="77777777" w:rsidR="006E238B" w:rsidRPr="00792BEF" w:rsidRDefault="006E238B" w:rsidP="006E238B"/>
    <w:p w14:paraId="403B929E" w14:textId="77777777" w:rsidR="006E238B" w:rsidRDefault="006E238B" w:rsidP="006E238B">
      <w:pPr>
        <w:pStyle w:val="BodyText"/>
        <w:rPr>
          <w:b/>
        </w:rPr>
      </w:pPr>
      <w:r w:rsidRPr="00792BEF">
        <w:t>Guardian’s Name:</w:t>
      </w:r>
      <w:r>
        <w:t xml:space="preserve"> _________________________________</w:t>
      </w:r>
      <w:r w:rsidRPr="00792BEF">
        <w:tab/>
        <w:t>Guardian’s Signature</w:t>
      </w:r>
      <w:r w:rsidRPr="00792BEF">
        <w:rPr>
          <w:b/>
        </w:rPr>
        <w:t xml:space="preserve"> </w:t>
      </w:r>
      <w:r>
        <w:rPr>
          <w:b/>
        </w:rPr>
        <w:t>______________________</w:t>
      </w:r>
      <w:r w:rsidRPr="00792BEF">
        <w:tab/>
      </w:r>
      <w:r w:rsidRPr="00E1698E">
        <w:rPr>
          <w:sz w:val="8"/>
          <w:szCs w:val="8"/>
        </w:rPr>
        <w:br/>
      </w:r>
    </w:p>
    <w:p w14:paraId="4874852C" w14:textId="77777777" w:rsidR="006E238B" w:rsidRPr="00792BEF" w:rsidRDefault="006E238B" w:rsidP="006E238B">
      <w:pPr>
        <w:pStyle w:val="BodyText"/>
        <w:spacing w:line="300" w:lineRule="auto"/>
      </w:pPr>
      <w:r w:rsidRPr="00792BEF">
        <w:t>Date:</w:t>
      </w:r>
      <w:r w:rsidRPr="00792BEF">
        <w:tab/>
      </w:r>
    </w:p>
    <w:p w14:paraId="7C9A344C" w14:textId="77777777" w:rsidR="00E45871" w:rsidRPr="00E1698E" w:rsidRDefault="00E45871" w:rsidP="000220E9">
      <w:r w:rsidRPr="00E1698E">
        <w:br w:type="page"/>
      </w:r>
    </w:p>
    <w:p w14:paraId="42D54F88" w14:textId="77777777" w:rsidR="00E1698E" w:rsidRPr="00E1698E" w:rsidRDefault="00E1698E" w:rsidP="000220E9"/>
    <w:p w14:paraId="626CE51B" w14:textId="77777777" w:rsidR="003D7A38" w:rsidRDefault="003D7A38" w:rsidP="000220E9"/>
    <w:p w14:paraId="7E7DD16F" w14:textId="77777777" w:rsidR="003D7A38" w:rsidRDefault="003D7A38" w:rsidP="000220E9"/>
    <w:p w14:paraId="47D8D9AA" w14:textId="7F1F144E" w:rsidR="00D13FFB" w:rsidRPr="00E1698E" w:rsidRDefault="00D13FFB" w:rsidP="005F00EA">
      <w:pPr>
        <w:pStyle w:val="Heading1"/>
      </w:pPr>
      <w:r w:rsidRPr="00E1698E">
        <w:t>FAMILY DETAILS</w:t>
      </w:r>
    </w:p>
    <w:p w14:paraId="65233B54" w14:textId="77777777" w:rsidR="00E1698E" w:rsidRPr="00E1698E" w:rsidRDefault="00E1698E" w:rsidP="000220E9"/>
    <w:p w14:paraId="51ABB84A" w14:textId="77777777" w:rsidR="00A71CC1" w:rsidRPr="00E1698E" w:rsidRDefault="00A71CC1" w:rsidP="00A71CC1">
      <w:pPr>
        <w:ind w:right="90"/>
        <w:rPr>
          <w:b/>
          <w:u w:val="single"/>
        </w:rPr>
      </w:pPr>
      <w:r w:rsidRPr="00E1698E">
        <w:rPr>
          <w:b/>
          <w:u w:val="single"/>
        </w:rPr>
        <w:t>Parent/Carer</w:t>
      </w:r>
      <w:r>
        <w:rPr>
          <w:b/>
          <w:u w:val="single"/>
        </w:rPr>
        <w:t>/Legal Guardian</w:t>
      </w:r>
      <w:r w:rsidRPr="00E1698E">
        <w:rPr>
          <w:b/>
          <w:u w:val="single"/>
        </w:rPr>
        <w:t xml:space="preserve"> 1:</w:t>
      </w:r>
    </w:p>
    <w:p w14:paraId="43C9D5C2" w14:textId="6451108B" w:rsidR="00A71CC1" w:rsidRPr="00E1698E" w:rsidRDefault="00A71CC1" w:rsidP="00A71CC1">
      <w:pPr>
        <w:spacing w:line="360" w:lineRule="auto"/>
        <w:ind w:right="90"/>
        <w:rPr>
          <w:b/>
        </w:rPr>
      </w:pPr>
    </w:p>
    <w:p w14:paraId="311A5C61" w14:textId="3CEB78DE" w:rsidR="00A71CC1" w:rsidRPr="00E1698E" w:rsidRDefault="00A71CC1" w:rsidP="00A71CC1">
      <w:pPr>
        <w:tabs>
          <w:tab w:val="left" w:pos="3969"/>
          <w:tab w:val="left" w:leader="underscore" w:pos="6096"/>
        </w:tabs>
        <w:spacing w:after="120" w:line="360" w:lineRule="auto"/>
      </w:pPr>
      <w:r>
        <w:rPr>
          <w:noProof/>
        </w:rPr>
        <mc:AlternateContent>
          <mc:Choice Requires="wps">
            <w:drawing>
              <wp:anchor distT="0" distB="0" distL="114300" distR="114300" simplePos="0" relativeHeight="251857921" behindDoc="0" locked="0" layoutInCell="1" allowOverlap="1" wp14:anchorId="3F982AB4" wp14:editId="38E915F0">
                <wp:simplePos x="0" y="0"/>
                <wp:positionH relativeFrom="margin">
                  <wp:posOffset>4866974</wp:posOffset>
                </wp:positionH>
                <wp:positionV relativeFrom="paragraph">
                  <wp:posOffset>6350</wp:posOffset>
                </wp:positionV>
                <wp:extent cx="203200" cy="171450"/>
                <wp:effectExtent l="0" t="0" r="25400" b="19050"/>
                <wp:wrapNone/>
                <wp:docPr id="51" name="Rectangle 51"/>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88D886" id="Rectangle 51" o:spid="_x0000_s1026" style="position:absolute;margin-left:383.25pt;margin-top:.5pt;width:16pt;height:13.5pt;z-index:25185792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" fillcolor="window" strokecolor="windowText" strokeweight="1pt">
                <w10:wrap anchorx="margin"/>
              </v:rect>
            </w:pict>
          </mc:Fallback>
        </mc:AlternateContent>
      </w:r>
      <w:r>
        <w:rPr>
          <w:noProof/>
        </w:rPr>
        <mc:AlternateContent>
          <mc:Choice Requires="wps">
            <w:drawing>
              <wp:anchor distT="0" distB="0" distL="114300" distR="114300" simplePos="0" relativeHeight="251851777" behindDoc="0" locked="0" layoutInCell="1" allowOverlap="1" wp14:anchorId="79FBF0E6" wp14:editId="794EE182">
                <wp:simplePos x="0" y="0"/>
                <wp:positionH relativeFrom="margin">
                  <wp:posOffset>3762375</wp:posOffset>
                </wp:positionH>
                <wp:positionV relativeFrom="paragraph">
                  <wp:posOffset>6350</wp:posOffset>
                </wp:positionV>
                <wp:extent cx="203200" cy="171450"/>
                <wp:effectExtent l="0" t="0" r="25400" b="19050"/>
                <wp:wrapNone/>
                <wp:docPr id="86" name="Rectangle 86"/>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C607A2" id="Rectangle 86" o:spid="_x0000_s1026" style="position:absolute;margin-left:296.25pt;margin-top:.5pt;width:16pt;height:13.5pt;z-index:2518517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" fillcolor="window" strokecolor="windowText" strokeweight="1pt">
                <w10:wrap anchorx="margin"/>
              </v:rect>
            </w:pict>
          </mc:Fallback>
        </mc:AlternateContent>
      </w:r>
      <w:r>
        <w:rPr>
          <w:noProof/>
        </w:rPr>
        <mc:AlternateContent>
          <mc:Choice Requires="wps">
            <w:drawing>
              <wp:anchor distT="0" distB="0" distL="114300" distR="114300" simplePos="0" relativeHeight="251850753" behindDoc="0" locked="0" layoutInCell="1" allowOverlap="1" wp14:anchorId="5F4DC0FF" wp14:editId="49A4ED79">
                <wp:simplePos x="0" y="0"/>
                <wp:positionH relativeFrom="margin">
                  <wp:posOffset>3071495</wp:posOffset>
                </wp:positionH>
                <wp:positionV relativeFrom="paragraph">
                  <wp:posOffset>6350</wp:posOffset>
                </wp:positionV>
                <wp:extent cx="203200" cy="171450"/>
                <wp:effectExtent l="0" t="0" r="25400" b="19050"/>
                <wp:wrapNone/>
                <wp:docPr id="85" name="Rectangle 85"/>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71F1D" id="Rectangle 85" o:spid="_x0000_s1026" style="position:absolute;margin-left:241.85pt;margin-top:.5pt;width:16pt;height:13.5pt;z-index:2518507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" fillcolor="window" strokecolor="windowText" strokeweight="1pt">
                <w10:wrap anchorx="margin"/>
              </v:rect>
            </w:pict>
          </mc:Fallback>
        </mc:AlternateContent>
      </w:r>
      <w:r w:rsidRPr="00E1698E">
        <w:t xml:space="preserve">Title (e.g.: Mr/Ms/Mrs/Dr): _____________      </w:t>
      </w:r>
      <w:bookmarkStart w:id="1" w:name="_Hlk86913944"/>
      <w:r w:rsidRPr="00E1698E">
        <w:t>Mal</w:t>
      </w:r>
      <w:r>
        <w:t xml:space="preserve">e           </w:t>
      </w:r>
      <w:r w:rsidRPr="00E1698E">
        <w:t xml:space="preserve">Female       </w:t>
      </w:r>
      <w:r>
        <w:t xml:space="preserve">    Non-binary </w:t>
      </w:r>
      <w:bookmarkEnd w:id="1"/>
    </w:p>
    <w:p w14:paraId="5B56B41A" w14:textId="77777777" w:rsidR="00A71CC1" w:rsidRPr="00E1698E" w:rsidRDefault="00A71CC1" w:rsidP="00A71CC1">
      <w:pPr>
        <w:tabs>
          <w:tab w:val="right" w:leader="underscore" w:pos="4560"/>
          <w:tab w:val="left" w:pos="4820"/>
          <w:tab w:val="right" w:leader="underscore" w:pos="9923"/>
        </w:tabs>
        <w:spacing w:after="120" w:line="360" w:lineRule="auto"/>
      </w:pPr>
      <w:r w:rsidRPr="00E1698E">
        <w:t xml:space="preserve">Family Name: </w:t>
      </w:r>
      <w:r w:rsidRPr="00E1698E">
        <w:tab/>
      </w:r>
      <w:r w:rsidRPr="00E1698E">
        <w:tab/>
        <w:t>Given Name (s):</w:t>
      </w:r>
      <w:r w:rsidRPr="00E1698E">
        <w:tab/>
      </w:r>
    </w:p>
    <w:p w14:paraId="2848327F" w14:textId="77777777" w:rsidR="00A71CC1" w:rsidRPr="00E1698E" w:rsidRDefault="00A71CC1" w:rsidP="00A71CC1">
      <w:pPr>
        <w:tabs>
          <w:tab w:val="left" w:pos="4560"/>
          <w:tab w:val="left" w:leader="underscore" w:pos="6096"/>
        </w:tabs>
        <w:spacing w:after="120" w:line="360" w:lineRule="auto"/>
      </w:pPr>
      <w:r>
        <w:t xml:space="preserve">Current </w:t>
      </w:r>
      <w:r w:rsidRPr="00E1698E">
        <w:t>Occupation: ___________________________      Relationship to Student: __________________</w:t>
      </w:r>
    </w:p>
    <w:p w14:paraId="74C5FEEF" w14:textId="77777777" w:rsidR="00A71CC1" w:rsidRDefault="00A71CC1" w:rsidP="00A71CC1">
      <w:pPr>
        <w:tabs>
          <w:tab w:val="left" w:pos="3969"/>
          <w:tab w:val="left" w:leader="underscore" w:pos="6096"/>
        </w:tabs>
        <w:spacing w:after="120" w:line="360" w:lineRule="auto"/>
      </w:pPr>
      <w:r>
        <w:t>Country of birth: _______________________________</w:t>
      </w:r>
    </w:p>
    <w:p w14:paraId="6AD21DFE" w14:textId="77777777" w:rsidR="00A71CC1" w:rsidRPr="007756D2" w:rsidRDefault="00A71CC1" w:rsidP="00A71CC1">
      <w:pPr>
        <w:tabs>
          <w:tab w:val="left" w:pos="3969"/>
          <w:tab w:val="left" w:leader="underscore" w:pos="6096"/>
        </w:tabs>
        <w:spacing w:after="120" w:line="360" w:lineRule="auto"/>
      </w:pPr>
      <w:r w:rsidRPr="00E1698E">
        <w:t xml:space="preserve">Main spoken language at home: </w:t>
      </w:r>
      <w:r w:rsidRPr="00E1698E">
        <w:softHyphen/>
      </w:r>
      <w:r w:rsidRPr="00E1698E">
        <w:softHyphen/>
        <w:t xml:space="preserve">_____________________      </w:t>
      </w:r>
    </w:p>
    <w:p w14:paraId="19D58D31" w14:textId="77777777" w:rsidR="00A71CC1" w:rsidRPr="007756D2" w:rsidRDefault="00A71CC1" w:rsidP="00A71CC1">
      <w:pPr>
        <w:tabs>
          <w:tab w:val="left" w:pos="8400"/>
          <w:tab w:val="left" w:pos="9360"/>
        </w:tabs>
        <w:spacing w:line="360" w:lineRule="auto"/>
        <w:ind w:right="-2"/>
        <w:rPr>
          <w:color w:val="000000"/>
          <w:shd w:val="clear" w:color="auto" w:fill="FFFFFF"/>
        </w:rPr>
      </w:pPr>
      <w:r w:rsidRPr="007756D2">
        <w:rPr>
          <w:color w:val="000000"/>
          <w:shd w:val="clear" w:color="auto" w:fill="FFFFFF"/>
        </w:rPr>
        <w:t>Are you of Aboriginal or Torres Strait Islander origin?</w:t>
      </w:r>
    </w:p>
    <w:p w14:paraId="30964447" w14:textId="77777777" w:rsidR="00A71CC1" w:rsidRPr="007756D2" w:rsidRDefault="00A71CC1" w:rsidP="00A71CC1">
      <w:pPr>
        <w:tabs>
          <w:tab w:val="left" w:pos="8400"/>
          <w:tab w:val="left" w:pos="9360"/>
        </w:tabs>
        <w:spacing w:line="360" w:lineRule="auto"/>
        <w:ind w:right="-2"/>
        <w:rPr>
          <w:color w:val="000000"/>
          <w:shd w:val="clear" w:color="auto" w:fill="FFFFFF"/>
        </w:rPr>
      </w:pPr>
      <w:r w:rsidRPr="007756D2">
        <w:rPr>
          <w:color w:val="000000"/>
          <w:shd w:val="clear" w:color="auto" w:fill="FFFFFF"/>
        </w:rPr>
        <w:t>(For persons of both Aboriginal and Torres Strait Islander origin, mark both 'Yes' boxes.)</w:t>
      </w:r>
    </w:p>
    <w:p w14:paraId="0FC62978" w14:textId="77777777" w:rsidR="00A71CC1" w:rsidRPr="007756D2" w:rsidRDefault="00A71CC1" w:rsidP="00A71CC1">
      <w:pPr>
        <w:tabs>
          <w:tab w:val="left" w:pos="1418"/>
          <w:tab w:val="left" w:pos="4253"/>
          <w:tab w:val="left" w:pos="9360"/>
        </w:tabs>
        <w:spacing w:line="360" w:lineRule="auto"/>
        <w:ind w:right="-2"/>
      </w:pPr>
      <w:r w:rsidRPr="007756D2">
        <w:rPr>
          <w:noProof/>
        </w:rPr>
        <mc:AlternateContent>
          <mc:Choice Requires="wps">
            <w:drawing>
              <wp:anchor distT="0" distB="0" distL="114300" distR="114300" simplePos="0" relativeHeight="251856897" behindDoc="0" locked="0" layoutInCell="1" allowOverlap="1" wp14:anchorId="0DDFF296" wp14:editId="636A2CDF">
                <wp:simplePos x="0" y="0"/>
                <wp:positionH relativeFrom="column">
                  <wp:posOffset>4679950</wp:posOffset>
                </wp:positionH>
                <wp:positionV relativeFrom="paragraph">
                  <wp:posOffset>6350</wp:posOffset>
                </wp:positionV>
                <wp:extent cx="203200" cy="171450"/>
                <wp:effectExtent l="0" t="0" r="25400" b="19050"/>
                <wp:wrapNone/>
                <wp:docPr id="8" name="Rectangle 8"/>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A2A745" id="Rectangle 8" o:spid="_x0000_s1026" style="position:absolute;margin-left:368.5pt;margin-top:.5pt;width:16pt;height:13.5pt;z-index:2518568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" fillcolor="window" strokecolor="windowText" strokeweight="1pt"/>
            </w:pict>
          </mc:Fallback>
        </mc:AlternateContent>
      </w:r>
      <w:r w:rsidRPr="007756D2">
        <w:rPr>
          <w:noProof/>
        </w:rPr>
        <mc:AlternateContent>
          <mc:Choice Requires="wps">
            <w:drawing>
              <wp:anchor distT="0" distB="0" distL="114300" distR="114300" simplePos="0" relativeHeight="251854849" behindDoc="0" locked="0" layoutInCell="1" allowOverlap="1" wp14:anchorId="7B4852AE" wp14:editId="2098DE17">
                <wp:simplePos x="0" y="0"/>
                <wp:positionH relativeFrom="column">
                  <wp:posOffset>361950</wp:posOffset>
                </wp:positionH>
                <wp:positionV relativeFrom="paragraph">
                  <wp:posOffset>6350</wp:posOffset>
                </wp:positionV>
                <wp:extent cx="203200" cy="171450"/>
                <wp:effectExtent l="0" t="0" r="25400" b="19050"/>
                <wp:wrapNone/>
                <wp:docPr id="11" name="Rectangle 11"/>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D65FCA" id="Rectangle 11" o:spid="_x0000_s1026" style="position:absolute;margin-left:28.5pt;margin-top:.5pt;width:16pt;height:13.5pt;z-index:2518548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" fillcolor="window" strokecolor="windowText" strokeweight="1pt"/>
            </w:pict>
          </mc:Fallback>
        </mc:AlternateContent>
      </w:r>
      <w:r w:rsidRPr="007756D2">
        <w:rPr>
          <w:noProof/>
        </w:rPr>
        <mc:AlternateContent>
          <mc:Choice Requires="wps">
            <w:drawing>
              <wp:anchor distT="0" distB="0" distL="114300" distR="114300" simplePos="0" relativeHeight="251855873" behindDoc="0" locked="0" layoutInCell="1" allowOverlap="1" wp14:anchorId="238CDC05" wp14:editId="6DE1601D">
                <wp:simplePos x="0" y="0"/>
                <wp:positionH relativeFrom="column">
                  <wp:posOffset>2000250</wp:posOffset>
                </wp:positionH>
                <wp:positionV relativeFrom="paragraph">
                  <wp:posOffset>6350</wp:posOffset>
                </wp:positionV>
                <wp:extent cx="203200" cy="171450"/>
                <wp:effectExtent l="0" t="0" r="25400" b="19050"/>
                <wp:wrapNone/>
                <wp:docPr id="10" name="Rectangle 10"/>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461F42" id="Rectangle 10" o:spid="_x0000_s1026" style="position:absolute;margin-left:157.5pt;margin-top:.5pt;width:16pt;height:13.5pt;z-index:2518558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" fillcolor="window" strokecolor="windowText" strokeweight="1pt"/>
            </w:pict>
          </mc:Fallback>
        </mc:AlternateContent>
      </w:r>
      <w:r w:rsidRPr="007756D2">
        <w:rPr>
          <w:color w:val="000000"/>
          <w:shd w:val="clear" w:color="auto" w:fill="FFFFFF"/>
        </w:rPr>
        <w:t xml:space="preserve">No </w:t>
      </w:r>
      <w:r w:rsidRPr="007756D2">
        <w:rPr>
          <w:color w:val="000000"/>
          <w:shd w:val="clear" w:color="auto" w:fill="FFFFFF"/>
        </w:rPr>
        <w:tab/>
        <w:t>Yes, Aboriginal</w:t>
      </w:r>
      <w:r w:rsidRPr="007756D2">
        <w:rPr>
          <w:color w:val="000000"/>
          <w:shd w:val="clear" w:color="auto" w:fill="FFFFFF"/>
        </w:rPr>
        <w:tab/>
        <w:t>Yes, Torres Strait Islander</w:t>
      </w:r>
      <w:r w:rsidRPr="007756D2">
        <w:t xml:space="preserve"> </w:t>
      </w:r>
    </w:p>
    <w:p w14:paraId="4031939F" w14:textId="77777777" w:rsidR="00A71CC1" w:rsidRPr="00E1698E" w:rsidRDefault="00A71CC1" w:rsidP="00A71CC1">
      <w:pPr>
        <w:ind w:right="90"/>
        <w:rPr>
          <w:b/>
        </w:rPr>
      </w:pPr>
      <w:r w:rsidRPr="00E1698E">
        <w:rPr>
          <w:b/>
        </w:rPr>
        <w:t>Education Details:</w:t>
      </w:r>
      <w:r w:rsidRPr="00E1698E">
        <w:rPr>
          <w:b/>
        </w:rPr>
        <w:br/>
      </w:r>
    </w:p>
    <w:p w14:paraId="48F908FD" w14:textId="77777777" w:rsidR="00A71CC1" w:rsidRPr="00E1698E" w:rsidRDefault="00A71CC1" w:rsidP="00A71CC1">
      <w:pPr>
        <w:tabs>
          <w:tab w:val="right" w:leader="underscore" w:pos="5760"/>
          <w:tab w:val="left" w:pos="6000"/>
          <w:tab w:val="right" w:leader="underscore" w:pos="9923"/>
        </w:tabs>
        <w:spacing w:after="120" w:line="360" w:lineRule="auto"/>
      </w:pPr>
      <w:r w:rsidRPr="00E1698E">
        <w:t xml:space="preserve">Highest level of schooling or equivalent completed: </w:t>
      </w:r>
      <w:r w:rsidRPr="00E1698E">
        <w:tab/>
        <w:t>_______________</w:t>
      </w:r>
    </w:p>
    <w:p w14:paraId="14DA9DAA" w14:textId="77777777" w:rsidR="00A71CC1" w:rsidRPr="00E1698E" w:rsidRDefault="00A71CC1" w:rsidP="00A71CC1">
      <w:pPr>
        <w:tabs>
          <w:tab w:val="right" w:leader="underscore" w:pos="9923"/>
        </w:tabs>
        <w:spacing w:after="120" w:line="360" w:lineRule="auto"/>
      </w:pPr>
      <w:r w:rsidRPr="00E1698E">
        <w:t>Highest qualification completed (</w:t>
      </w:r>
      <w:r>
        <w:t>eg nil, trades,</w:t>
      </w:r>
      <w:r w:rsidRPr="00E1698E">
        <w:t xml:space="preserve"> degree, certificate): </w:t>
      </w:r>
      <w:r w:rsidRPr="00E1698E">
        <w:tab/>
      </w:r>
    </w:p>
    <w:p w14:paraId="21DF4EBD" w14:textId="77777777" w:rsidR="00A71CC1" w:rsidRPr="00E1698E" w:rsidRDefault="00A71CC1" w:rsidP="00A71CC1">
      <w:pPr>
        <w:ind w:right="90"/>
        <w:rPr>
          <w:b/>
          <w:u w:val="single"/>
        </w:rPr>
      </w:pPr>
      <w:r w:rsidRPr="00E1698E">
        <w:rPr>
          <w:b/>
          <w:u w:val="single"/>
        </w:rPr>
        <w:t>Parent/Carer</w:t>
      </w:r>
      <w:r>
        <w:rPr>
          <w:b/>
          <w:u w:val="single"/>
        </w:rPr>
        <w:t>/Legal Guardian</w:t>
      </w:r>
      <w:r w:rsidRPr="00E1698E">
        <w:rPr>
          <w:b/>
          <w:u w:val="single"/>
        </w:rPr>
        <w:t xml:space="preserve"> 2:</w:t>
      </w:r>
    </w:p>
    <w:p w14:paraId="0EDC632F" w14:textId="51A848B0" w:rsidR="00A71CC1" w:rsidRPr="00E1698E" w:rsidRDefault="00A71CC1" w:rsidP="00A71CC1">
      <w:pPr>
        <w:spacing w:line="360" w:lineRule="auto"/>
        <w:ind w:right="90"/>
        <w:rPr>
          <w:b/>
        </w:rPr>
      </w:pPr>
      <w:r>
        <w:rPr>
          <w:noProof/>
        </w:rPr>
        <mc:AlternateContent>
          <mc:Choice Requires="wps">
            <w:drawing>
              <wp:anchor distT="0" distB="0" distL="114300" distR="114300" simplePos="0" relativeHeight="251852801" behindDoc="0" locked="0" layoutInCell="1" allowOverlap="1" wp14:anchorId="76EDDB80" wp14:editId="5E0ED69E">
                <wp:simplePos x="0" y="0"/>
                <wp:positionH relativeFrom="margin">
                  <wp:posOffset>3145540</wp:posOffset>
                </wp:positionH>
                <wp:positionV relativeFrom="paragraph">
                  <wp:posOffset>254946</wp:posOffset>
                </wp:positionV>
                <wp:extent cx="203200" cy="171450"/>
                <wp:effectExtent l="0" t="0" r="25400" b="19050"/>
                <wp:wrapNone/>
                <wp:docPr id="88" name="Rectangle 88"/>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65245" id="Rectangle 88" o:spid="_x0000_s1026" style="position:absolute;margin-left:247.7pt;margin-top:20.05pt;width:16pt;height:13.5pt;z-index:25185280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" fillcolor="window" strokecolor="windowText" strokeweight="1pt">
                <w10:wrap anchorx="margin"/>
              </v:rect>
            </w:pict>
          </mc:Fallback>
        </mc:AlternateContent>
      </w:r>
    </w:p>
    <w:p w14:paraId="37D5B03B" w14:textId="3D8E7863" w:rsidR="00A71CC1" w:rsidRDefault="00A71CC1" w:rsidP="00A71CC1">
      <w:pPr>
        <w:tabs>
          <w:tab w:val="left" w:pos="3969"/>
          <w:tab w:val="left" w:leader="underscore" w:pos="6096"/>
        </w:tabs>
        <w:spacing w:after="120" w:line="360" w:lineRule="auto"/>
      </w:pPr>
      <w:r>
        <w:rPr>
          <w:noProof/>
        </w:rPr>
        <mc:AlternateContent>
          <mc:Choice Requires="wps">
            <w:drawing>
              <wp:anchor distT="0" distB="0" distL="114300" distR="114300" simplePos="0" relativeHeight="251858945" behindDoc="0" locked="0" layoutInCell="1" allowOverlap="1" wp14:anchorId="7A31307E" wp14:editId="7D8F35C7">
                <wp:simplePos x="0" y="0"/>
                <wp:positionH relativeFrom="margin">
                  <wp:posOffset>4884726</wp:posOffset>
                </wp:positionH>
                <wp:positionV relativeFrom="paragraph">
                  <wp:posOffset>12389</wp:posOffset>
                </wp:positionV>
                <wp:extent cx="203200" cy="171450"/>
                <wp:effectExtent l="0" t="0" r="25400" b="19050"/>
                <wp:wrapNone/>
                <wp:docPr id="52" name="Rectangle 52"/>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4010A1" id="Rectangle 52" o:spid="_x0000_s1026" style="position:absolute;margin-left:384.6pt;margin-top:1pt;width:16pt;height:13.5pt;z-index:2518589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" fillcolor="window" strokecolor="windowText" strokeweight="1pt">
                <w10:wrap anchorx="margin"/>
              </v:rect>
            </w:pict>
          </mc:Fallback>
        </mc:AlternateContent>
      </w:r>
      <w:r>
        <w:rPr>
          <w:noProof/>
        </w:rPr>
        <mc:AlternateContent>
          <mc:Choice Requires="wps">
            <w:drawing>
              <wp:anchor distT="0" distB="0" distL="114300" distR="114300" simplePos="0" relativeHeight="251853825" behindDoc="0" locked="0" layoutInCell="1" allowOverlap="1" wp14:anchorId="4122023E" wp14:editId="2EE44F96">
                <wp:simplePos x="0" y="0"/>
                <wp:positionH relativeFrom="margin">
                  <wp:posOffset>3871248</wp:posOffset>
                </wp:positionH>
                <wp:positionV relativeFrom="paragraph">
                  <wp:posOffset>6350</wp:posOffset>
                </wp:positionV>
                <wp:extent cx="203200" cy="171450"/>
                <wp:effectExtent l="0" t="0" r="25400" b="19050"/>
                <wp:wrapNone/>
                <wp:docPr id="89" name="Rectangle 89"/>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7B832C" id="Rectangle 89" o:spid="_x0000_s1026" style="position:absolute;margin-left:304.8pt;margin-top:.5pt;width:16pt;height:13.5pt;z-index:25185382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" fillcolor="window" strokecolor="windowText" strokeweight="1pt">
                <w10:wrap anchorx="margin"/>
              </v:rect>
            </w:pict>
          </mc:Fallback>
        </mc:AlternateContent>
      </w:r>
      <w:r w:rsidRPr="00E1698E">
        <w:t>Title (e.g.: Mr/Ms/Mrs/Dr): _____________         Mal</w:t>
      </w:r>
      <w:r>
        <w:t xml:space="preserve">e           </w:t>
      </w:r>
      <w:r w:rsidRPr="00E1698E">
        <w:t xml:space="preserve">Female       </w:t>
      </w:r>
      <w:r>
        <w:t xml:space="preserve">   Non-binary </w:t>
      </w:r>
    </w:p>
    <w:p w14:paraId="1BD69D14" w14:textId="77777777" w:rsidR="00A71CC1" w:rsidRPr="00E1698E" w:rsidRDefault="00A71CC1" w:rsidP="00A71CC1">
      <w:pPr>
        <w:tabs>
          <w:tab w:val="left" w:pos="3969"/>
          <w:tab w:val="left" w:leader="underscore" w:pos="6096"/>
        </w:tabs>
        <w:spacing w:after="120" w:line="360" w:lineRule="auto"/>
      </w:pPr>
      <w:r w:rsidRPr="00E1698E">
        <w:t xml:space="preserve">Family Name: </w:t>
      </w:r>
      <w:r>
        <w:t>____________________</w:t>
      </w:r>
      <w:r w:rsidRPr="00E1698E">
        <w:tab/>
        <w:t>Given Name (s):</w:t>
      </w:r>
      <w:r w:rsidRPr="0094468D">
        <w:rPr>
          <w:noProof/>
        </w:rPr>
        <w:t xml:space="preserve"> </w:t>
      </w:r>
      <w:r w:rsidRPr="00E1698E">
        <w:tab/>
      </w:r>
      <w:r>
        <w:t>_________________________</w:t>
      </w:r>
    </w:p>
    <w:p w14:paraId="1354D359" w14:textId="77777777" w:rsidR="00A71CC1" w:rsidRPr="00E1698E" w:rsidRDefault="00A71CC1" w:rsidP="00A71CC1">
      <w:pPr>
        <w:tabs>
          <w:tab w:val="left" w:pos="3969"/>
          <w:tab w:val="left" w:leader="underscore" w:pos="6096"/>
        </w:tabs>
        <w:spacing w:after="120" w:line="360" w:lineRule="auto"/>
      </w:pPr>
      <w:r>
        <w:t>Current o</w:t>
      </w:r>
      <w:r w:rsidRPr="00E1698E">
        <w:t>ccupation: ___________________________      Relationship to Student: ___________________</w:t>
      </w:r>
    </w:p>
    <w:p w14:paraId="383CB0F5" w14:textId="77777777" w:rsidR="00A71CC1" w:rsidRDefault="00A71CC1" w:rsidP="00A71CC1">
      <w:pPr>
        <w:tabs>
          <w:tab w:val="left" w:pos="3969"/>
          <w:tab w:val="left" w:leader="underscore" w:pos="6096"/>
        </w:tabs>
        <w:spacing w:after="120" w:line="360" w:lineRule="auto"/>
      </w:pPr>
      <w:r>
        <w:t xml:space="preserve">Country of birth: _______________________________ </w:t>
      </w:r>
    </w:p>
    <w:p w14:paraId="0B5D869E" w14:textId="77777777" w:rsidR="00A71CC1" w:rsidRDefault="00A71CC1" w:rsidP="00A71CC1">
      <w:pPr>
        <w:tabs>
          <w:tab w:val="left" w:pos="3969"/>
          <w:tab w:val="left" w:leader="underscore" w:pos="6096"/>
        </w:tabs>
        <w:spacing w:after="120" w:line="360" w:lineRule="auto"/>
      </w:pPr>
      <w:r w:rsidRPr="00E1698E">
        <w:t xml:space="preserve">Main spoken language at home: </w:t>
      </w:r>
      <w:r w:rsidRPr="00E1698E">
        <w:softHyphen/>
      </w:r>
      <w:r w:rsidRPr="00E1698E">
        <w:softHyphen/>
        <w:t xml:space="preserve">_____________________      </w:t>
      </w:r>
    </w:p>
    <w:p w14:paraId="1E02062F" w14:textId="77777777" w:rsidR="00A71CC1" w:rsidRPr="007756D2" w:rsidRDefault="00A71CC1" w:rsidP="00A71CC1">
      <w:pPr>
        <w:tabs>
          <w:tab w:val="left" w:pos="8400"/>
          <w:tab w:val="left" w:pos="9360"/>
        </w:tabs>
        <w:spacing w:line="360" w:lineRule="auto"/>
        <w:ind w:right="-2"/>
        <w:rPr>
          <w:color w:val="000000"/>
          <w:shd w:val="clear" w:color="auto" w:fill="FFFFFF"/>
        </w:rPr>
      </w:pPr>
      <w:r w:rsidRPr="007756D2">
        <w:rPr>
          <w:color w:val="000000"/>
          <w:shd w:val="clear" w:color="auto" w:fill="FFFFFF"/>
        </w:rPr>
        <w:t>Are you of Aboriginal or Torres Strait Islander origin?</w:t>
      </w:r>
    </w:p>
    <w:p w14:paraId="4EB4080C" w14:textId="77777777" w:rsidR="00A71CC1" w:rsidRPr="007756D2" w:rsidRDefault="00A71CC1" w:rsidP="00A71CC1">
      <w:pPr>
        <w:tabs>
          <w:tab w:val="left" w:pos="8400"/>
          <w:tab w:val="left" w:pos="9360"/>
        </w:tabs>
        <w:spacing w:line="360" w:lineRule="auto"/>
        <w:ind w:right="-2"/>
        <w:rPr>
          <w:color w:val="000000"/>
          <w:shd w:val="clear" w:color="auto" w:fill="FFFFFF"/>
        </w:rPr>
      </w:pPr>
      <w:r w:rsidRPr="007756D2">
        <w:rPr>
          <w:color w:val="000000"/>
          <w:shd w:val="clear" w:color="auto" w:fill="FFFFFF"/>
        </w:rPr>
        <w:t>(For persons of both Aboriginal and Torres Strait Islander origin, mark both 'Yes' boxes.)</w:t>
      </w:r>
    </w:p>
    <w:p w14:paraId="6BA59F6E" w14:textId="77777777" w:rsidR="00A71CC1" w:rsidRPr="007756D2" w:rsidRDefault="00A71CC1" w:rsidP="00A71CC1">
      <w:pPr>
        <w:tabs>
          <w:tab w:val="left" w:pos="1418"/>
          <w:tab w:val="left" w:pos="4253"/>
          <w:tab w:val="left" w:pos="9360"/>
        </w:tabs>
        <w:spacing w:line="360" w:lineRule="auto"/>
        <w:ind w:right="-2"/>
      </w:pPr>
      <w:r w:rsidRPr="007756D2">
        <w:rPr>
          <w:noProof/>
        </w:rPr>
        <mc:AlternateContent>
          <mc:Choice Requires="wps">
            <w:drawing>
              <wp:anchor distT="0" distB="0" distL="114300" distR="114300" simplePos="0" relativeHeight="251862017" behindDoc="0" locked="0" layoutInCell="1" allowOverlap="1" wp14:anchorId="1B08AC24" wp14:editId="36C09D2C">
                <wp:simplePos x="0" y="0"/>
                <wp:positionH relativeFrom="column">
                  <wp:posOffset>4679950</wp:posOffset>
                </wp:positionH>
                <wp:positionV relativeFrom="paragraph">
                  <wp:posOffset>6350</wp:posOffset>
                </wp:positionV>
                <wp:extent cx="203200" cy="171450"/>
                <wp:effectExtent l="0" t="0" r="25400" b="19050"/>
                <wp:wrapNone/>
                <wp:docPr id="53" name="Rectangle 53"/>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80D6A5" id="Rectangle 53" o:spid="_x0000_s1026" style="position:absolute;margin-left:368.5pt;margin-top:.5pt;width:16pt;height:13.5pt;z-index:2518620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" fillcolor="window" strokecolor="windowText" strokeweight="1pt"/>
            </w:pict>
          </mc:Fallback>
        </mc:AlternateContent>
      </w:r>
      <w:r w:rsidRPr="007756D2">
        <w:rPr>
          <w:noProof/>
        </w:rPr>
        <mc:AlternateContent>
          <mc:Choice Requires="wps">
            <w:drawing>
              <wp:anchor distT="0" distB="0" distL="114300" distR="114300" simplePos="0" relativeHeight="251859969" behindDoc="0" locked="0" layoutInCell="1" allowOverlap="1" wp14:anchorId="165A6E63" wp14:editId="264997CB">
                <wp:simplePos x="0" y="0"/>
                <wp:positionH relativeFrom="column">
                  <wp:posOffset>361950</wp:posOffset>
                </wp:positionH>
                <wp:positionV relativeFrom="paragraph">
                  <wp:posOffset>6350</wp:posOffset>
                </wp:positionV>
                <wp:extent cx="203200" cy="171450"/>
                <wp:effectExtent l="0" t="0" r="25400" b="19050"/>
                <wp:wrapNone/>
                <wp:docPr id="54" name="Rectangle 54"/>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F7D2B8" id="Rectangle 54" o:spid="_x0000_s1026" style="position:absolute;margin-left:28.5pt;margin-top:.5pt;width:16pt;height:13.5pt;z-index:2518599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" fillcolor="window" strokecolor="windowText" strokeweight="1pt"/>
            </w:pict>
          </mc:Fallback>
        </mc:AlternateContent>
      </w:r>
      <w:r w:rsidRPr="007756D2">
        <w:rPr>
          <w:noProof/>
        </w:rPr>
        <mc:AlternateContent>
          <mc:Choice Requires="wps">
            <w:drawing>
              <wp:anchor distT="0" distB="0" distL="114300" distR="114300" simplePos="0" relativeHeight="251860993" behindDoc="0" locked="0" layoutInCell="1" allowOverlap="1" wp14:anchorId="705119B0" wp14:editId="7253780F">
                <wp:simplePos x="0" y="0"/>
                <wp:positionH relativeFrom="column">
                  <wp:posOffset>2000250</wp:posOffset>
                </wp:positionH>
                <wp:positionV relativeFrom="paragraph">
                  <wp:posOffset>6350</wp:posOffset>
                </wp:positionV>
                <wp:extent cx="203200" cy="171450"/>
                <wp:effectExtent l="0" t="0" r="25400" b="19050"/>
                <wp:wrapNone/>
                <wp:docPr id="55" name="Rectangle 55"/>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03D47" id="Rectangle 55" o:spid="_x0000_s1026" style="position:absolute;margin-left:157.5pt;margin-top:.5pt;width:16pt;height:13.5pt;z-index:2518609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" fillcolor="window" strokecolor="windowText" strokeweight="1pt"/>
            </w:pict>
          </mc:Fallback>
        </mc:AlternateContent>
      </w:r>
      <w:r w:rsidRPr="007756D2">
        <w:rPr>
          <w:color w:val="000000"/>
          <w:shd w:val="clear" w:color="auto" w:fill="FFFFFF"/>
        </w:rPr>
        <w:t xml:space="preserve">No </w:t>
      </w:r>
      <w:r w:rsidRPr="007756D2">
        <w:rPr>
          <w:color w:val="000000"/>
          <w:shd w:val="clear" w:color="auto" w:fill="FFFFFF"/>
        </w:rPr>
        <w:tab/>
        <w:t>Yes, Aboriginal</w:t>
      </w:r>
      <w:r w:rsidRPr="007756D2">
        <w:rPr>
          <w:color w:val="000000"/>
          <w:shd w:val="clear" w:color="auto" w:fill="FFFFFF"/>
        </w:rPr>
        <w:tab/>
        <w:t>Yes, Torres Strait Islander</w:t>
      </w:r>
      <w:r w:rsidRPr="007756D2">
        <w:t xml:space="preserve"> </w:t>
      </w:r>
    </w:p>
    <w:p w14:paraId="4BE22E74" w14:textId="77777777" w:rsidR="00A71CC1" w:rsidRPr="00E1698E" w:rsidRDefault="00A71CC1" w:rsidP="00A71CC1">
      <w:pPr>
        <w:ind w:right="90"/>
        <w:rPr>
          <w:b/>
        </w:rPr>
      </w:pPr>
      <w:r w:rsidRPr="00E1698E">
        <w:rPr>
          <w:b/>
        </w:rPr>
        <w:t>Education Details:</w:t>
      </w:r>
      <w:r w:rsidRPr="00E1698E">
        <w:rPr>
          <w:b/>
        </w:rPr>
        <w:br/>
      </w:r>
    </w:p>
    <w:p w14:paraId="3F1CFCC5" w14:textId="77777777" w:rsidR="00A71CC1" w:rsidRPr="00E1698E" w:rsidRDefault="00A71CC1" w:rsidP="00A71CC1">
      <w:pPr>
        <w:tabs>
          <w:tab w:val="right" w:leader="underscore" w:pos="5760"/>
          <w:tab w:val="left" w:pos="6000"/>
          <w:tab w:val="right" w:leader="underscore" w:pos="9923"/>
        </w:tabs>
        <w:spacing w:after="120" w:line="360" w:lineRule="auto"/>
      </w:pPr>
      <w:r w:rsidRPr="00E1698E">
        <w:t xml:space="preserve">Highest level of schooling or equivalent completed: </w:t>
      </w:r>
      <w:r w:rsidRPr="00E1698E">
        <w:tab/>
        <w:t>_______________</w:t>
      </w:r>
    </w:p>
    <w:p w14:paraId="5619E93B" w14:textId="77777777" w:rsidR="00A71CC1" w:rsidRPr="00E1698E" w:rsidRDefault="00A71CC1" w:rsidP="00A71CC1">
      <w:pPr>
        <w:tabs>
          <w:tab w:val="right" w:leader="underscore" w:pos="9923"/>
        </w:tabs>
        <w:spacing w:after="120" w:line="360" w:lineRule="auto"/>
      </w:pPr>
      <w:r w:rsidRPr="00E1698E">
        <w:t>Highest qualification completed (</w:t>
      </w:r>
      <w:r>
        <w:t>eg nil, trades,</w:t>
      </w:r>
      <w:r w:rsidRPr="00E1698E">
        <w:t xml:space="preserve"> degree, certificate): </w:t>
      </w:r>
      <w:r w:rsidRPr="00E1698E">
        <w:tab/>
      </w:r>
    </w:p>
    <w:p w14:paraId="3B156A34" w14:textId="77777777" w:rsidR="00A71CC1" w:rsidRPr="00F11A3E" w:rsidRDefault="00A71CC1" w:rsidP="00A71CC1">
      <w:pPr>
        <w:tabs>
          <w:tab w:val="right" w:leader="underscore" w:pos="9923"/>
        </w:tabs>
        <w:spacing w:after="120" w:line="360" w:lineRule="auto"/>
      </w:pPr>
    </w:p>
    <w:p w14:paraId="41CF02E5" w14:textId="1784833F" w:rsidR="006171C0" w:rsidRPr="00792BEF" w:rsidRDefault="006171C0" w:rsidP="006171C0">
      <w:pPr>
        <w:pStyle w:val="BodyText"/>
        <w:spacing w:line="300" w:lineRule="auto"/>
      </w:pPr>
      <w:r w:rsidRPr="00792BEF">
        <w:tab/>
      </w:r>
    </w:p>
    <w:p w14:paraId="677D78C3" w14:textId="77777777" w:rsidR="00F701C5" w:rsidRDefault="00F701C5" w:rsidP="000220E9">
      <w:pPr>
        <w:rPr>
          <w:rFonts w:eastAsia="Calibri"/>
          <w:lang w:val="en-AU"/>
        </w:rPr>
      </w:pPr>
    </w:p>
    <w:p w14:paraId="1F5F3125" w14:textId="6D1671D1" w:rsidR="001C6E4C" w:rsidRPr="00DE19A8" w:rsidRDefault="006E6AD7" w:rsidP="006E6AD7">
      <w:pPr>
        <w:pStyle w:val="Heading1"/>
      </w:pPr>
      <w:r>
        <w:t xml:space="preserve">COUNSELLING </w:t>
      </w:r>
      <w:r w:rsidR="001C6E4C" w:rsidRPr="00DE19A8">
        <w:t>DISCLOSURE STATEMENT TO STUDENTS</w:t>
      </w:r>
    </w:p>
    <w:p w14:paraId="21ED2E63" w14:textId="77777777" w:rsidR="001C6E4C" w:rsidRPr="00351892" w:rsidRDefault="001C6E4C" w:rsidP="000220E9"/>
    <w:p w14:paraId="23194C8E" w14:textId="77777777" w:rsidR="001C6E4C" w:rsidRPr="00B217EE" w:rsidRDefault="001C6E4C" w:rsidP="00B217EE">
      <w:pPr>
        <w:rPr>
          <w:b/>
          <w:bCs/>
        </w:rPr>
      </w:pPr>
      <w:r w:rsidRPr="00B217EE">
        <w:rPr>
          <w:b/>
          <w:bCs/>
        </w:rPr>
        <w:t>Counselling at NG Central School – Things You Should Know</w:t>
      </w:r>
    </w:p>
    <w:p w14:paraId="1C9AAD18" w14:textId="77777777" w:rsidR="001C6E4C" w:rsidRPr="00351892" w:rsidRDefault="001C6E4C" w:rsidP="000220E9"/>
    <w:p w14:paraId="74EF2C76" w14:textId="16C5A3DB" w:rsidR="001C6E4C" w:rsidRPr="00351892" w:rsidRDefault="001C6E4C" w:rsidP="00B217EE">
      <w:pPr>
        <w:spacing w:after="120" w:line="300" w:lineRule="auto"/>
      </w:pPr>
      <w:r w:rsidRPr="00351892">
        <w:t xml:space="preserve">The School provides counselling services for its students as part of its pastoral care program. These are provided </w:t>
      </w:r>
      <w:r w:rsidR="00B217EE">
        <w:t>by</w:t>
      </w:r>
      <w:r w:rsidRPr="00351892">
        <w:t xml:space="preserve"> </w:t>
      </w:r>
      <w:r w:rsidR="00B217EE">
        <w:t>a qualified psychologist and</w:t>
      </w:r>
      <w:r w:rsidRPr="00351892">
        <w:t xml:space="preserve"> counsellor employed by the NGC.</w:t>
      </w:r>
    </w:p>
    <w:p w14:paraId="1689944B" w14:textId="77777777" w:rsidR="001C6E4C" w:rsidRPr="00351892" w:rsidRDefault="001C6E4C" w:rsidP="00B217EE">
      <w:pPr>
        <w:spacing w:after="120" w:line="300" w:lineRule="auto"/>
      </w:pPr>
      <w:r w:rsidRPr="00351892">
        <w:t>Students are encouraged to make use of these services if they need assistance. There are a number of things that students and their parents should know before using the counselling service.</w:t>
      </w:r>
    </w:p>
    <w:p w14:paraId="370ACA9A" w14:textId="77777777" w:rsidR="001C6E4C" w:rsidRPr="00351892" w:rsidRDefault="001C6E4C" w:rsidP="00B217EE">
      <w:pPr>
        <w:spacing w:after="120" w:line="300" w:lineRule="auto"/>
      </w:pPr>
    </w:p>
    <w:p w14:paraId="340B491E" w14:textId="06D04BB5" w:rsidR="001C6E4C" w:rsidRPr="00351892" w:rsidRDefault="001C6E4C" w:rsidP="00B217EE">
      <w:pPr>
        <w:pStyle w:val="ListParagraph"/>
        <w:numPr>
          <w:ilvl w:val="0"/>
          <w:numId w:val="24"/>
        </w:numPr>
        <w:spacing w:after="120" w:line="300" w:lineRule="auto"/>
        <w:ind w:right="284"/>
      </w:pPr>
      <w:r w:rsidRPr="00351892">
        <w:t>Records will be made of counselling sessions and because the counsellor is an employee, those records belong to the school, not the counsellor.</w:t>
      </w:r>
    </w:p>
    <w:p w14:paraId="3000CF34" w14:textId="5C64B2EB" w:rsidR="001C6E4C" w:rsidRPr="00351892" w:rsidRDefault="001C6E4C" w:rsidP="00B217EE">
      <w:pPr>
        <w:pStyle w:val="ListParagraph"/>
        <w:numPr>
          <w:ilvl w:val="0"/>
          <w:numId w:val="24"/>
        </w:numPr>
        <w:spacing w:after="120" w:line="300" w:lineRule="auto"/>
        <w:ind w:right="284"/>
      </w:pPr>
      <w:r w:rsidRPr="00351892">
        <w:t>The School is very conscious of the need for confidentiality between counsellor and student. However</w:t>
      </w:r>
      <w:r w:rsidR="00B217EE">
        <w:t>,</w:t>
      </w:r>
      <w:r w:rsidRPr="00351892">
        <w:t xml:space="preserve"> at times it may be necessary for the Counsellor to divulge the contents of discussions or records to the Principal if the Principal or the Counsellor considers it necessary for the student's welfare to discharge the school's duty of care to the student.</w:t>
      </w:r>
    </w:p>
    <w:p w14:paraId="2A19C66C" w14:textId="5DAE2117" w:rsidR="001C6E4C" w:rsidRPr="00351892" w:rsidRDefault="001C6E4C" w:rsidP="00B217EE">
      <w:pPr>
        <w:pStyle w:val="ListParagraph"/>
        <w:numPr>
          <w:ilvl w:val="0"/>
          <w:numId w:val="24"/>
        </w:numPr>
        <w:spacing w:after="120" w:line="300" w:lineRule="auto"/>
        <w:ind w:right="284"/>
      </w:pPr>
      <w:r w:rsidRPr="00351892">
        <w:t>It is also possible that the Principal may need to disclose aspects of discussions with</w:t>
      </w:r>
      <w:r w:rsidR="00B217EE">
        <w:t xml:space="preserve"> the</w:t>
      </w:r>
      <w:r w:rsidRPr="00351892">
        <w:t xml:space="preserve"> counsellor to others in order to assist the student.</w:t>
      </w:r>
    </w:p>
    <w:p w14:paraId="39DDF07B" w14:textId="0492409C" w:rsidR="001C6E4C" w:rsidRPr="00351892" w:rsidRDefault="001C6E4C" w:rsidP="00B217EE">
      <w:pPr>
        <w:pStyle w:val="ListParagraph"/>
        <w:numPr>
          <w:ilvl w:val="0"/>
          <w:numId w:val="24"/>
        </w:numPr>
        <w:spacing w:after="120" w:line="300" w:lineRule="auto"/>
        <w:ind w:right="284"/>
      </w:pPr>
      <w:r w:rsidRPr="00351892">
        <w:t xml:space="preserve">Where a disclosure is made it would be limited to those who need to know unless the student </w:t>
      </w:r>
      <w:r w:rsidR="00B217EE">
        <w:t>consents</w:t>
      </w:r>
      <w:r w:rsidRPr="00351892">
        <w:t xml:space="preserve"> to some wider disclosure.</w:t>
      </w:r>
    </w:p>
    <w:p w14:paraId="125F70F5" w14:textId="77777777" w:rsidR="001C6E4C" w:rsidRPr="00351892" w:rsidRDefault="001C6E4C" w:rsidP="00B217EE">
      <w:pPr>
        <w:spacing w:after="120" w:line="300" w:lineRule="auto"/>
      </w:pPr>
    </w:p>
    <w:p w14:paraId="727D2B69" w14:textId="77777777" w:rsidR="001C6E4C" w:rsidRPr="00351892" w:rsidRDefault="001C6E4C" w:rsidP="00B217EE">
      <w:pPr>
        <w:spacing w:after="120" w:line="300" w:lineRule="auto"/>
      </w:pPr>
      <w:r w:rsidRPr="00351892">
        <w:t>We emphasise that disclosures (if any) would be very limited. However, if a student is not prepared to use the counselling services on the basis set out above, the student will need to obtain counselling services from outside the school, if they want to have/require this type of support.</w:t>
      </w:r>
    </w:p>
    <w:p w14:paraId="46F75521" w14:textId="77777777" w:rsidR="001C6E4C" w:rsidRPr="00351892" w:rsidRDefault="001C6E4C" w:rsidP="00B217EE">
      <w:pPr>
        <w:spacing w:after="120" w:line="300" w:lineRule="auto"/>
      </w:pPr>
    </w:p>
    <w:p w14:paraId="1989A1BE" w14:textId="7F968A4B" w:rsidR="001C6E4C" w:rsidRPr="00351892" w:rsidRDefault="001C6E4C" w:rsidP="00B217EE">
      <w:pPr>
        <w:spacing w:after="120" w:line="300" w:lineRule="auto"/>
      </w:pPr>
      <w:r w:rsidRPr="00351892">
        <w:t xml:space="preserve">You are able </w:t>
      </w:r>
      <w:r w:rsidR="005D7A59">
        <w:t xml:space="preserve">to </w:t>
      </w:r>
      <w:r w:rsidRPr="00351892">
        <w:t>amend this decision at any time by contacting the office and signing a</w:t>
      </w:r>
      <w:r w:rsidR="005D7A59">
        <w:t>nother</w:t>
      </w:r>
      <w:r w:rsidRPr="00351892">
        <w:t xml:space="preserve"> disclosure statement.</w:t>
      </w:r>
    </w:p>
    <w:p w14:paraId="500EA5D4" w14:textId="77777777" w:rsidR="001C6E4C" w:rsidRPr="00351892" w:rsidRDefault="001C6E4C" w:rsidP="00B217EE">
      <w:pPr>
        <w:spacing w:after="120" w:line="300" w:lineRule="auto"/>
      </w:pPr>
    </w:p>
    <w:p w14:paraId="48890B96" w14:textId="77777777" w:rsidR="005D7A59" w:rsidRDefault="001C6E4C" w:rsidP="00B217EE">
      <w:pPr>
        <w:spacing w:after="120" w:line="300" w:lineRule="auto"/>
      </w:pPr>
      <w:r w:rsidRPr="00351892">
        <w:t>I, …………………………………………………….(name of parent/carer</w:t>
      </w:r>
      <w:r w:rsidR="005D7A59">
        <w:t>/guardian</w:t>
      </w:r>
      <w:r w:rsidRPr="00351892">
        <w:t xml:space="preserve">) </w:t>
      </w:r>
      <w:r w:rsidRPr="00351892">
        <w:rPr>
          <w:b/>
          <w:bCs/>
        </w:rPr>
        <w:t>agree to/do not agree</w:t>
      </w:r>
      <w:r w:rsidRPr="00351892">
        <w:t xml:space="preserve"> (please circle) to </w:t>
      </w:r>
    </w:p>
    <w:p w14:paraId="48F3B175" w14:textId="77777777" w:rsidR="005D7A59" w:rsidRDefault="001C6E4C" w:rsidP="00B217EE">
      <w:pPr>
        <w:spacing w:after="120" w:line="300" w:lineRule="auto"/>
      </w:pPr>
      <w:r w:rsidRPr="00351892">
        <w:t xml:space="preserve">accept the counselling services provided by the school for my young person …………………………………………………….. </w:t>
      </w:r>
    </w:p>
    <w:p w14:paraId="5CFC8B82" w14:textId="55B9836C" w:rsidR="001C6E4C" w:rsidRPr="00351892" w:rsidRDefault="001C6E4C" w:rsidP="00B217EE">
      <w:pPr>
        <w:spacing w:after="120" w:line="300" w:lineRule="auto"/>
      </w:pPr>
      <w:r w:rsidRPr="00351892">
        <w:t>(Name of student).</w:t>
      </w:r>
    </w:p>
    <w:p w14:paraId="5F80DDBB" w14:textId="77777777" w:rsidR="001C6E4C" w:rsidRPr="00351892" w:rsidRDefault="001C6E4C" w:rsidP="00B217EE">
      <w:pPr>
        <w:spacing w:after="120" w:line="300" w:lineRule="auto"/>
      </w:pPr>
    </w:p>
    <w:p w14:paraId="1701F68F" w14:textId="77777777" w:rsidR="005D7A59" w:rsidRDefault="005D7A59" w:rsidP="005D7A59">
      <w:pPr>
        <w:pStyle w:val="BodyText"/>
        <w:rPr>
          <w:b/>
        </w:rPr>
      </w:pPr>
      <w:r w:rsidRPr="00792BEF">
        <w:t>Guardian’s Name:</w:t>
      </w:r>
      <w:r>
        <w:t xml:space="preserve"> _________________________________</w:t>
      </w:r>
      <w:r w:rsidRPr="00792BEF">
        <w:tab/>
        <w:t>Guardian’s Signature</w:t>
      </w:r>
      <w:r w:rsidRPr="00792BEF">
        <w:rPr>
          <w:b/>
        </w:rPr>
        <w:t xml:space="preserve"> </w:t>
      </w:r>
      <w:r>
        <w:rPr>
          <w:b/>
        </w:rPr>
        <w:t>______________________</w:t>
      </w:r>
      <w:r w:rsidRPr="00792BEF">
        <w:tab/>
      </w:r>
      <w:r w:rsidRPr="00E1698E">
        <w:rPr>
          <w:sz w:val="8"/>
          <w:szCs w:val="8"/>
        </w:rPr>
        <w:br/>
      </w:r>
    </w:p>
    <w:p w14:paraId="415C808D" w14:textId="77777777" w:rsidR="005D7A59" w:rsidRPr="00792BEF" w:rsidRDefault="005D7A59" w:rsidP="005D7A59">
      <w:pPr>
        <w:pStyle w:val="BodyText"/>
        <w:spacing w:line="300" w:lineRule="auto"/>
      </w:pPr>
      <w:r w:rsidRPr="00792BEF">
        <w:t>Date:</w:t>
      </w:r>
      <w:r w:rsidRPr="00792BEF">
        <w:tab/>
      </w:r>
    </w:p>
    <w:p w14:paraId="2A2F8F7D" w14:textId="77777777" w:rsidR="00BC3422" w:rsidRPr="00E1698E" w:rsidRDefault="00BC3422" w:rsidP="00B217EE">
      <w:pPr>
        <w:spacing w:after="120" w:line="300" w:lineRule="auto"/>
      </w:pPr>
    </w:p>
    <w:p w14:paraId="1C78C082" w14:textId="0F0D9A51" w:rsidR="009C1F68" w:rsidRDefault="009C1F68" w:rsidP="00B217EE">
      <w:pPr>
        <w:spacing w:after="120" w:line="300" w:lineRule="auto"/>
      </w:pPr>
      <w:r>
        <w:br w:type="page"/>
      </w:r>
    </w:p>
    <w:p w14:paraId="78223315" w14:textId="77777777" w:rsidR="00050096" w:rsidRDefault="00050096" w:rsidP="000220E9">
      <w:pPr>
        <w:rPr>
          <w:rFonts w:eastAsia="Calibri"/>
          <w:lang w:val="en-AU"/>
        </w:rPr>
      </w:pPr>
    </w:p>
    <w:p w14:paraId="4C795AD6" w14:textId="0AF87160" w:rsidR="00050096" w:rsidRPr="00050096" w:rsidRDefault="00050096" w:rsidP="00180442">
      <w:pPr>
        <w:pStyle w:val="Heading1"/>
        <w:rPr>
          <w:rFonts w:eastAsia="Calibri"/>
          <w:lang w:val="en-AU"/>
        </w:rPr>
      </w:pPr>
      <w:r w:rsidRPr="00050096">
        <w:rPr>
          <w:rFonts w:eastAsia="Calibri"/>
          <w:lang w:val="en-AU"/>
        </w:rPr>
        <w:t>STUDENT DECLARATION RE SECURITY CAMERA MONITORING</w:t>
      </w:r>
    </w:p>
    <w:p w14:paraId="025ED79F" w14:textId="77777777" w:rsidR="00343DAE" w:rsidRDefault="00343DAE" w:rsidP="00180442">
      <w:pPr>
        <w:spacing w:after="120" w:line="300" w:lineRule="auto"/>
        <w:rPr>
          <w:rFonts w:eastAsia="Calibri"/>
          <w:lang w:val="en-AU"/>
        </w:rPr>
      </w:pPr>
    </w:p>
    <w:p w14:paraId="2DADCECD" w14:textId="50B7470E" w:rsidR="00343DAE" w:rsidRPr="0014145D" w:rsidRDefault="00343DAE" w:rsidP="00180442">
      <w:pPr>
        <w:spacing w:after="120" w:line="300" w:lineRule="auto"/>
      </w:pPr>
      <w:r w:rsidRPr="00DE691F">
        <w:t xml:space="preserve">All staff, students, parents and visitors are informed that the school has security/surveillance cameras installed. The cameras are placed on the outside of the Education Centre, offices, classrooms and </w:t>
      </w:r>
      <w:r>
        <w:t xml:space="preserve">the </w:t>
      </w:r>
      <w:r w:rsidRPr="00DE691F">
        <w:t>workshop</w:t>
      </w:r>
      <w:r>
        <w:t>s</w:t>
      </w:r>
      <w:r w:rsidRPr="00DE691F">
        <w:t>. The surveillance will be continuous 24/7, and ongoing until further notice. Recordings may be used when incidents require further investigation, a matter is referred to the courts or the school wishes to improve policies and procedures. This is to assist the school to ensure a safe and secure environment for everyone. If you have any concerns, questions or comments please contact the Principal.</w:t>
      </w:r>
    </w:p>
    <w:p w14:paraId="6FD93A3C" w14:textId="3CDACF45" w:rsidR="00050096" w:rsidRPr="00050096" w:rsidRDefault="00050096" w:rsidP="00180442">
      <w:pPr>
        <w:spacing w:after="120" w:line="300" w:lineRule="auto"/>
        <w:rPr>
          <w:rFonts w:eastAsia="Calibri"/>
          <w:lang w:val="en-AU"/>
        </w:rPr>
      </w:pPr>
      <w:r w:rsidRPr="00050096">
        <w:rPr>
          <w:rFonts w:eastAsia="Calibri"/>
          <w:lang w:val="en-AU"/>
        </w:rPr>
        <w:t>In the enrolment contract process, parents/carers and students will be made aware of and agree to be protected by the school building’s 24-hour closed circuit video system. People are always under constant video surveillance and will be recorded while they are on school premises. The information recorded is stored and can be called upon if required. Video footage is for school use only and will not be released unless required by law.</w:t>
      </w:r>
    </w:p>
    <w:p w14:paraId="7B9C0C79" w14:textId="77777777" w:rsidR="00050096" w:rsidRPr="00050096" w:rsidRDefault="00050096" w:rsidP="00180442">
      <w:pPr>
        <w:spacing w:after="120" w:line="300" w:lineRule="auto"/>
        <w:rPr>
          <w:rFonts w:eastAsia="Calibri"/>
          <w:lang w:val="en-AU"/>
        </w:rPr>
      </w:pPr>
      <w:r w:rsidRPr="00050096">
        <w:rPr>
          <w:rFonts w:eastAsia="Calibri"/>
          <w:lang w:val="en-AU"/>
        </w:rPr>
        <w:t xml:space="preserve">In accordance with the Privacy Act, if a School implements surveillance systems, including CCTV or monitoring of computer systems, networks and facilities, people interacting with the School or using those systems should be advised that they may be monitored. </w:t>
      </w:r>
    </w:p>
    <w:p w14:paraId="2C9787C0" w14:textId="77777777" w:rsidR="00050096" w:rsidRPr="00050096" w:rsidRDefault="00050096" w:rsidP="00180442">
      <w:pPr>
        <w:spacing w:after="120" w:line="300" w:lineRule="auto"/>
        <w:rPr>
          <w:rFonts w:eastAsia="Calibri"/>
          <w:lang w:val="en-AU"/>
        </w:rPr>
      </w:pPr>
      <w:r w:rsidRPr="00050096">
        <w:rPr>
          <w:rFonts w:eastAsia="Calibri"/>
          <w:lang w:val="en-AU"/>
        </w:rPr>
        <w:t xml:space="preserve">If a person is being monitored, personal information may be collected. </w:t>
      </w:r>
    </w:p>
    <w:p w14:paraId="4C3FAC16" w14:textId="77777777" w:rsidR="00050096" w:rsidRPr="00050096" w:rsidRDefault="00050096" w:rsidP="00180442">
      <w:pPr>
        <w:spacing w:after="120" w:line="300" w:lineRule="auto"/>
        <w:rPr>
          <w:rFonts w:eastAsia="Calibri"/>
          <w:lang w:val="en-AU"/>
        </w:rPr>
      </w:pPr>
      <w:r w:rsidRPr="00050096">
        <w:rPr>
          <w:rFonts w:eastAsia="Calibri"/>
          <w:lang w:val="en-AU"/>
        </w:rPr>
        <w:t xml:space="preserve">1. Specific legislation in certain States and Territories governs the surveillance and monitoring of persons on School grounds including pupils, volunteers, teachers, employees and contractors. For example: </w:t>
      </w:r>
    </w:p>
    <w:p w14:paraId="41B9B1F1" w14:textId="77777777" w:rsidR="00050096" w:rsidRPr="00050096" w:rsidRDefault="00050096" w:rsidP="00180442">
      <w:pPr>
        <w:spacing w:after="120" w:line="300" w:lineRule="auto"/>
        <w:rPr>
          <w:rFonts w:eastAsia="Calibri"/>
          <w:lang w:val="en-AU"/>
        </w:rPr>
      </w:pPr>
      <w:r w:rsidRPr="00050096">
        <w:rPr>
          <w:rFonts w:eastAsia="Calibri"/>
          <w:lang w:val="en-AU"/>
        </w:rPr>
        <w:t xml:space="preserve">(a) in New South Wales, specific legislation requires employers to notify their employees in advance that their computer use will be monitored; </w:t>
      </w:r>
    </w:p>
    <w:p w14:paraId="0BEC3E40" w14:textId="77777777" w:rsidR="00050096" w:rsidRPr="00050096" w:rsidRDefault="00050096" w:rsidP="00180442">
      <w:pPr>
        <w:spacing w:after="120" w:line="300" w:lineRule="auto"/>
        <w:rPr>
          <w:rFonts w:eastAsia="Calibri"/>
          <w:lang w:val="en-AU"/>
        </w:rPr>
      </w:pPr>
      <w:r w:rsidRPr="00050096">
        <w:rPr>
          <w:rFonts w:eastAsia="Calibri"/>
          <w:lang w:val="en-AU"/>
        </w:rPr>
        <w:t xml:space="preserve">(b) additionally, legislation in New South Wales, Queensland, Victoria and Western Australia, requires employers who use surveillance devices such as security cameras, CCTV or telephone monitoring to obtain the express or implied consent of those persons to do so. This consent could be obtained via a contract of employment, through School policies or notices, or by using signs in areas where such surveillance occurs. </w:t>
      </w:r>
    </w:p>
    <w:p w14:paraId="011CCC9C" w14:textId="77777777" w:rsidR="00050096" w:rsidRPr="00050096" w:rsidRDefault="00050096" w:rsidP="00180442">
      <w:pPr>
        <w:spacing w:after="120" w:line="300" w:lineRule="auto"/>
        <w:rPr>
          <w:rFonts w:eastAsia="Calibri"/>
          <w:lang w:val="en-AU"/>
        </w:rPr>
      </w:pPr>
      <w:r w:rsidRPr="00050096">
        <w:rPr>
          <w:rFonts w:eastAsia="Calibri"/>
          <w:lang w:val="en-AU"/>
        </w:rPr>
        <w:t>To this end, NG Central School hereby requests you to provide acknowledgement that you have read, understood and consent to being monitored.</w:t>
      </w:r>
    </w:p>
    <w:p w14:paraId="2F7A328D" w14:textId="77777777" w:rsidR="004E275F" w:rsidRDefault="004E275F" w:rsidP="004E275F">
      <w:pPr>
        <w:pStyle w:val="BodyText"/>
      </w:pPr>
    </w:p>
    <w:p w14:paraId="49E9F1FF" w14:textId="77777777" w:rsidR="004E275F" w:rsidRDefault="004E275F" w:rsidP="004E275F">
      <w:pPr>
        <w:pStyle w:val="BodyText"/>
      </w:pPr>
    </w:p>
    <w:p w14:paraId="200DA65A" w14:textId="29C6A846" w:rsidR="004E275F" w:rsidRPr="00792BEF" w:rsidRDefault="004E275F" w:rsidP="004E275F">
      <w:pPr>
        <w:pStyle w:val="BodyText"/>
        <w:rPr>
          <w:b/>
        </w:rPr>
      </w:pPr>
      <w:r w:rsidRPr="00792BEF">
        <w:t>Student</w:t>
      </w:r>
      <w:r>
        <w:t>’</w:t>
      </w:r>
      <w:r w:rsidRPr="00792BEF">
        <w:t>s Name:</w:t>
      </w:r>
      <w:r>
        <w:t>________________________________</w:t>
      </w:r>
      <w:r w:rsidRPr="00792BEF">
        <w:tab/>
        <w:t>Student’s Signature</w:t>
      </w:r>
      <w:r w:rsidRPr="00792BEF">
        <w:rPr>
          <w:b/>
        </w:rPr>
        <w:t xml:space="preserve"> </w:t>
      </w:r>
      <w:r>
        <w:rPr>
          <w:b/>
        </w:rPr>
        <w:t>_______________________</w:t>
      </w:r>
      <w:r w:rsidRPr="00792BEF">
        <w:rPr>
          <w:b/>
        </w:rPr>
        <w:tab/>
      </w:r>
    </w:p>
    <w:p w14:paraId="46B39446" w14:textId="77777777" w:rsidR="004E275F" w:rsidRPr="00792BEF" w:rsidRDefault="004E275F" w:rsidP="004E275F"/>
    <w:p w14:paraId="724C2981" w14:textId="77777777" w:rsidR="004E275F" w:rsidRDefault="004E275F" w:rsidP="004E275F">
      <w:pPr>
        <w:pStyle w:val="BodyText"/>
        <w:rPr>
          <w:b/>
        </w:rPr>
      </w:pPr>
      <w:r w:rsidRPr="00792BEF">
        <w:t>Guardian’s Name:</w:t>
      </w:r>
      <w:r>
        <w:t xml:space="preserve"> _________________________________</w:t>
      </w:r>
      <w:r w:rsidRPr="00792BEF">
        <w:tab/>
        <w:t>Guardian’s Signature</w:t>
      </w:r>
      <w:r w:rsidRPr="00792BEF">
        <w:rPr>
          <w:b/>
        </w:rPr>
        <w:t xml:space="preserve"> </w:t>
      </w:r>
      <w:r>
        <w:rPr>
          <w:b/>
        </w:rPr>
        <w:t>______________________</w:t>
      </w:r>
      <w:r w:rsidRPr="00792BEF">
        <w:tab/>
      </w:r>
      <w:r w:rsidRPr="00E1698E">
        <w:rPr>
          <w:sz w:val="8"/>
          <w:szCs w:val="8"/>
        </w:rPr>
        <w:br/>
      </w:r>
    </w:p>
    <w:p w14:paraId="6EE11F2A" w14:textId="77777777" w:rsidR="004E275F" w:rsidRPr="00792BEF" w:rsidRDefault="004E275F" w:rsidP="004E275F">
      <w:pPr>
        <w:pStyle w:val="BodyText"/>
        <w:spacing w:line="300" w:lineRule="auto"/>
      </w:pPr>
      <w:r w:rsidRPr="00792BEF">
        <w:t>Date:</w:t>
      </w:r>
      <w:r w:rsidRPr="00792BEF">
        <w:tab/>
      </w:r>
    </w:p>
    <w:p w14:paraId="40A6E9B4" w14:textId="057BB52C" w:rsidR="00263B5E" w:rsidRDefault="00263B5E" w:rsidP="004E275F">
      <w:pPr>
        <w:spacing w:after="120" w:line="300" w:lineRule="auto"/>
      </w:pPr>
    </w:p>
    <w:p w14:paraId="3230E2AA" w14:textId="18745E9D" w:rsidR="00E25D1C" w:rsidRDefault="00E25D1C">
      <w:r>
        <w:br w:type="page"/>
      </w:r>
    </w:p>
    <w:p w14:paraId="435E721F" w14:textId="47114F57" w:rsidR="00E25D1C" w:rsidRDefault="000E0108" w:rsidP="00E25D1C">
      <w:pPr>
        <w:pStyle w:val="Heading1"/>
      </w:pPr>
      <w:r>
        <w:t>BRING YOUR OWN DEVICE STUDENT AGREEMENT</w:t>
      </w:r>
    </w:p>
    <w:p w14:paraId="4D6CA441" w14:textId="77777777" w:rsidR="000E0108" w:rsidRDefault="000E0108" w:rsidP="000E0108"/>
    <w:p w14:paraId="723EB90F" w14:textId="77777777" w:rsidR="0042166C" w:rsidRPr="000E0108" w:rsidRDefault="0042166C" w:rsidP="000E0108"/>
    <w:p w14:paraId="1ACC573A" w14:textId="77777777" w:rsidR="003922F3" w:rsidRPr="003922F3" w:rsidRDefault="003922F3" w:rsidP="003922F3">
      <w:pPr>
        <w:spacing w:after="160" w:line="259" w:lineRule="auto"/>
        <w:rPr>
          <w:rFonts w:eastAsia="Calibri"/>
        </w:rPr>
      </w:pPr>
      <w:r w:rsidRPr="003922F3">
        <w:rPr>
          <w:rFonts w:eastAsia="Calibri"/>
        </w:rPr>
        <w:t xml:space="preserve">Students who wish to take advantage of the BYOD Implementation Guidelines must read and agree to this document. This page is to be signed and returned to this school. By signing at the bottom of this page, students agree to the following behaviours: </w:t>
      </w:r>
    </w:p>
    <w:p w14:paraId="2C3B01F2" w14:textId="77777777" w:rsidR="003922F3" w:rsidRPr="003922F3" w:rsidRDefault="00000000" w:rsidP="003922F3">
      <w:pPr>
        <w:spacing w:after="160" w:line="259" w:lineRule="auto"/>
        <w:rPr>
          <w:rFonts w:eastAsia="Calibri"/>
        </w:rPr>
      </w:pPr>
      <w:sdt>
        <w:sdtPr>
          <w:rPr>
            <w:rFonts w:eastAsia="Calibri"/>
          </w:rPr>
          <w:id w:val="1434629173"/>
          <w14:checkbox>
            <w14:checked w14:val="0"/>
            <w14:checkedState w14:val="2612" w14:font="MS Gothic"/>
            <w14:uncheckedState w14:val="2610" w14:font="MS Gothic"/>
          </w14:checkbox>
        </w:sdtPr>
        <w:sdtContent/>
      </w:sdt>
      <w:r w:rsidR="003922F3" w:rsidRPr="003922F3">
        <w:rPr>
          <w:rFonts w:eastAsia="Calibri"/>
        </w:rPr>
        <w:t xml:space="preserve"> I agree that use of the schools internet will be for learning. </w:t>
      </w:r>
    </w:p>
    <w:p w14:paraId="6EC66B64" w14:textId="77777777" w:rsidR="003922F3" w:rsidRPr="003922F3" w:rsidRDefault="00000000" w:rsidP="003922F3">
      <w:pPr>
        <w:spacing w:after="160" w:line="259" w:lineRule="auto"/>
        <w:rPr>
          <w:rFonts w:eastAsia="Calibri"/>
        </w:rPr>
      </w:pPr>
      <w:sdt>
        <w:sdtPr>
          <w:rPr>
            <w:rFonts w:eastAsia="Calibri"/>
          </w:rPr>
          <w:id w:val="-1718267742"/>
          <w14:checkbox>
            <w14:checked w14:val="0"/>
            <w14:checkedState w14:val="2612" w14:font="MS Gothic"/>
            <w14:uncheckedState w14:val="2610" w14:font="MS Gothic"/>
          </w14:checkbox>
        </w:sdtPr>
        <w:sdtContent/>
      </w:sdt>
      <w:r w:rsidR="003922F3" w:rsidRPr="003922F3">
        <w:rPr>
          <w:rFonts w:eastAsia="Calibri"/>
        </w:rPr>
        <w:t xml:space="preserve"> I acknowledge that the school cannot be held responsible for any damage to or theft of my device.</w:t>
      </w:r>
    </w:p>
    <w:p w14:paraId="4D12CA4C" w14:textId="77777777" w:rsidR="003922F3" w:rsidRPr="003922F3" w:rsidRDefault="00000000" w:rsidP="003922F3">
      <w:pPr>
        <w:spacing w:after="160" w:line="259" w:lineRule="auto"/>
        <w:rPr>
          <w:rFonts w:eastAsia="Calibri"/>
        </w:rPr>
      </w:pPr>
      <w:sdt>
        <w:sdtPr>
          <w:rPr>
            <w:rFonts w:eastAsia="Calibri"/>
          </w:rPr>
          <w:id w:val="453062652"/>
          <w14:checkbox>
            <w14:checked w14:val="0"/>
            <w14:checkedState w14:val="2612" w14:font="MS Gothic"/>
            <w14:uncheckedState w14:val="2610" w14:font="MS Gothic"/>
          </w14:checkbox>
        </w:sdtPr>
        <w:sdtContent/>
      </w:sdt>
      <w:r w:rsidR="003922F3" w:rsidRPr="003922F3">
        <w:rPr>
          <w:rFonts w:eastAsia="Calibri"/>
        </w:rPr>
        <w:t xml:space="preserve"> I agree to only ever use my own school login details and never share those with others. </w:t>
      </w:r>
    </w:p>
    <w:p w14:paraId="64E79FE5" w14:textId="77777777" w:rsidR="003922F3" w:rsidRPr="003922F3" w:rsidRDefault="00000000" w:rsidP="003922F3">
      <w:pPr>
        <w:tabs>
          <w:tab w:val="left" w:pos="1290"/>
        </w:tabs>
        <w:spacing w:after="160" w:line="259" w:lineRule="auto"/>
        <w:rPr>
          <w:rFonts w:eastAsia="Calibri"/>
        </w:rPr>
      </w:pPr>
      <w:sdt>
        <w:sdtPr>
          <w:rPr>
            <w:rFonts w:eastAsia="Calibri"/>
          </w:rPr>
          <w:id w:val="329420033"/>
          <w14:checkbox>
            <w14:checked w14:val="0"/>
            <w14:checkedState w14:val="2612" w14:font="MS Gothic"/>
            <w14:uncheckedState w14:val="2610" w14:font="MS Gothic"/>
          </w14:checkbox>
        </w:sdtPr>
        <w:sdtContent/>
      </w:sdt>
      <w:r w:rsidR="003922F3" w:rsidRPr="003922F3">
        <w:rPr>
          <w:rFonts w:eastAsia="Calibri"/>
        </w:rPr>
        <w:t xml:space="preserve"> I agree to not hack or bypass any hardware and software security implemented by the school. </w:t>
      </w:r>
    </w:p>
    <w:p w14:paraId="24EE0FAD" w14:textId="77777777" w:rsidR="003922F3" w:rsidRPr="003922F3" w:rsidRDefault="00000000" w:rsidP="003922F3">
      <w:pPr>
        <w:tabs>
          <w:tab w:val="left" w:pos="1995"/>
        </w:tabs>
        <w:spacing w:after="160" w:line="259" w:lineRule="auto"/>
        <w:rPr>
          <w:rFonts w:eastAsia="Calibri"/>
        </w:rPr>
      </w:pPr>
      <w:sdt>
        <w:sdtPr>
          <w:rPr>
            <w:rFonts w:eastAsia="Calibri"/>
          </w:rPr>
          <w:id w:val="2021190411"/>
          <w14:checkbox>
            <w14:checked w14:val="0"/>
            <w14:checkedState w14:val="2612" w14:font="MS Gothic"/>
            <w14:uncheckedState w14:val="2610" w14:font="MS Gothic"/>
          </w14:checkbox>
        </w:sdtPr>
        <w:sdtContent/>
      </w:sdt>
      <w:r w:rsidR="003922F3" w:rsidRPr="003922F3">
        <w:rPr>
          <w:rFonts w:eastAsia="Calibri"/>
        </w:rPr>
        <w:t xml:space="preserve"> I agree to not use BYOD to knowingly search for, link to, access or send anything that is: </w:t>
      </w:r>
    </w:p>
    <w:p w14:paraId="5BDC2082" w14:textId="77777777" w:rsidR="003922F3" w:rsidRPr="003922F3" w:rsidRDefault="003922F3" w:rsidP="003922F3">
      <w:pPr>
        <w:numPr>
          <w:ilvl w:val="0"/>
          <w:numId w:val="30"/>
        </w:numPr>
        <w:tabs>
          <w:tab w:val="left" w:pos="1995"/>
        </w:tabs>
        <w:spacing w:after="160" w:line="259" w:lineRule="auto"/>
        <w:contextualSpacing/>
        <w:rPr>
          <w:rFonts w:eastAsia="Calibri"/>
        </w:rPr>
      </w:pPr>
      <w:r w:rsidRPr="003922F3">
        <w:rPr>
          <w:rFonts w:eastAsia="Calibri"/>
        </w:rPr>
        <w:t xml:space="preserve">Offensive              - Pornographic </w:t>
      </w:r>
    </w:p>
    <w:p w14:paraId="26D81211" w14:textId="77777777" w:rsidR="003922F3" w:rsidRPr="003922F3" w:rsidRDefault="003922F3" w:rsidP="003922F3">
      <w:pPr>
        <w:numPr>
          <w:ilvl w:val="0"/>
          <w:numId w:val="30"/>
        </w:numPr>
        <w:tabs>
          <w:tab w:val="left" w:pos="1995"/>
        </w:tabs>
        <w:spacing w:after="160" w:line="259" w:lineRule="auto"/>
        <w:contextualSpacing/>
        <w:rPr>
          <w:rFonts w:eastAsia="Calibri"/>
        </w:rPr>
      </w:pPr>
      <w:r w:rsidRPr="003922F3">
        <w:rPr>
          <w:rFonts w:eastAsia="Calibri"/>
        </w:rPr>
        <w:t xml:space="preserve">Threatening          - Abusive </w:t>
      </w:r>
    </w:p>
    <w:p w14:paraId="4A39CCCC" w14:textId="77777777" w:rsidR="003922F3" w:rsidRPr="00E02D4B" w:rsidRDefault="003922F3" w:rsidP="003922F3">
      <w:pPr>
        <w:numPr>
          <w:ilvl w:val="0"/>
          <w:numId w:val="30"/>
        </w:numPr>
        <w:tabs>
          <w:tab w:val="left" w:pos="1995"/>
        </w:tabs>
        <w:spacing w:after="160" w:line="259" w:lineRule="auto"/>
        <w:contextualSpacing/>
        <w:rPr>
          <w:rFonts w:eastAsia="Calibri"/>
        </w:rPr>
      </w:pPr>
      <w:r w:rsidRPr="003922F3">
        <w:rPr>
          <w:rFonts w:eastAsia="Calibri"/>
        </w:rPr>
        <w:t xml:space="preserve">Defamatory </w:t>
      </w:r>
    </w:p>
    <w:p w14:paraId="10FD1114" w14:textId="77777777" w:rsidR="00866D95" w:rsidRPr="003922F3" w:rsidRDefault="00866D95" w:rsidP="00866D95">
      <w:pPr>
        <w:tabs>
          <w:tab w:val="left" w:pos="1995"/>
        </w:tabs>
        <w:spacing w:after="160" w:line="259" w:lineRule="auto"/>
        <w:ind w:left="2220"/>
        <w:contextualSpacing/>
        <w:rPr>
          <w:rFonts w:eastAsia="Calibri"/>
        </w:rPr>
      </w:pPr>
    </w:p>
    <w:p w14:paraId="267297E9" w14:textId="77777777" w:rsidR="003922F3" w:rsidRPr="003922F3" w:rsidRDefault="00000000" w:rsidP="003922F3">
      <w:pPr>
        <w:tabs>
          <w:tab w:val="left" w:pos="960"/>
        </w:tabs>
        <w:spacing w:after="160" w:line="259" w:lineRule="auto"/>
        <w:rPr>
          <w:rFonts w:eastAsia="Calibri"/>
        </w:rPr>
      </w:pPr>
      <w:sdt>
        <w:sdtPr>
          <w:rPr>
            <w:rFonts w:eastAsia="Calibri"/>
          </w:rPr>
          <w:id w:val="-802145797"/>
          <w14:checkbox>
            <w14:checked w14:val="0"/>
            <w14:checkedState w14:val="2612" w14:font="MS Gothic"/>
            <w14:uncheckedState w14:val="2610" w14:font="MS Gothic"/>
          </w14:checkbox>
        </w:sdtPr>
        <w:sdtContent/>
      </w:sdt>
      <w:r w:rsidR="003922F3" w:rsidRPr="003922F3">
        <w:rPr>
          <w:rFonts w:eastAsia="Calibri"/>
        </w:rPr>
        <w:t xml:space="preserve"> I agree to report inappropriate behaviour and material to my teacher. </w:t>
      </w:r>
    </w:p>
    <w:p w14:paraId="153A8B68" w14:textId="77777777" w:rsidR="003922F3" w:rsidRPr="003922F3" w:rsidRDefault="00000000" w:rsidP="003922F3">
      <w:pPr>
        <w:tabs>
          <w:tab w:val="left" w:pos="960"/>
        </w:tabs>
        <w:spacing w:after="160" w:line="259" w:lineRule="auto"/>
        <w:rPr>
          <w:rFonts w:eastAsia="Calibri"/>
        </w:rPr>
      </w:pPr>
      <w:sdt>
        <w:sdtPr>
          <w:rPr>
            <w:rFonts w:eastAsia="Calibri"/>
          </w:rPr>
          <w:id w:val="882987188"/>
          <w14:checkbox>
            <w14:checked w14:val="0"/>
            <w14:checkedState w14:val="2612" w14:font="MS Gothic"/>
            <w14:uncheckedState w14:val="2610" w14:font="MS Gothic"/>
          </w14:checkbox>
        </w:sdtPr>
        <w:sdtContent/>
      </w:sdt>
      <w:r w:rsidR="003922F3" w:rsidRPr="003922F3">
        <w:rPr>
          <w:rFonts w:eastAsia="Calibri"/>
        </w:rPr>
        <w:t xml:space="preserve"> I agree to stay safe by not giving out my personal information to strangers.</w:t>
      </w:r>
    </w:p>
    <w:p w14:paraId="0202CC62" w14:textId="77777777" w:rsidR="003922F3" w:rsidRPr="003922F3" w:rsidRDefault="00000000" w:rsidP="003922F3">
      <w:pPr>
        <w:tabs>
          <w:tab w:val="left" w:pos="960"/>
        </w:tabs>
        <w:spacing w:after="160" w:line="259" w:lineRule="auto"/>
        <w:rPr>
          <w:rFonts w:eastAsia="Calibri"/>
        </w:rPr>
      </w:pPr>
      <w:sdt>
        <w:sdtPr>
          <w:rPr>
            <w:rFonts w:eastAsia="Calibri"/>
          </w:rPr>
          <w:id w:val="729505352"/>
          <w14:checkbox>
            <w14:checked w14:val="0"/>
            <w14:checkedState w14:val="2612" w14:font="MS Gothic"/>
            <w14:uncheckedState w14:val="2610" w14:font="MS Gothic"/>
          </w14:checkbox>
        </w:sdtPr>
        <w:sdtContent/>
      </w:sdt>
      <w:r w:rsidR="003922F3" w:rsidRPr="003922F3">
        <w:rPr>
          <w:rFonts w:eastAsia="Calibri"/>
        </w:rPr>
        <w:t xml:space="preserve"> I understand that my activity on the internet is recorded and these records may be used to investigations, court proceedings or for other legal reasons.  </w:t>
      </w:r>
    </w:p>
    <w:p w14:paraId="40677689" w14:textId="77777777" w:rsidR="003922F3" w:rsidRPr="003922F3" w:rsidRDefault="00000000" w:rsidP="003922F3">
      <w:pPr>
        <w:tabs>
          <w:tab w:val="left" w:pos="960"/>
        </w:tabs>
        <w:spacing w:after="160" w:line="259" w:lineRule="auto"/>
        <w:rPr>
          <w:rFonts w:eastAsia="Calibri"/>
        </w:rPr>
      </w:pPr>
      <w:sdt>
        <w:sdtPr>
          <w:rPr>
            <w:rFonts w:eastAsia="Calibri"/>
          </w:rPr>
          <w:id w:val="209542669"/>
          <w14:checkbox>
            <w14:checked w14:val="0"/>
            <w14:checkedState w14:val="2612" w14:font="MS Gothic"/>
            <w14:uncheckedState w14:val="2610" w14:font="MS Gothic"/>
          </w14:checkbox>
        </w:sdtPr>
        <w:sdtContent/>
      </w:sdt>
      <w:r w:rsidR="003922F3" w:rsidRPr="003922F3">
        <w:rPr>
          <w:rFonts w:eastAsia="Calibri"/>
        </w:rPr>
        <w:t xml:space="preserve"> I agree that the use of my device during school activities is at the direction of the teacher. </w:t>
      </w:r>
    </w:p>
    <w:p w14:paraId="5C3B42AE" w14:textId="77777777" w:rsidR="003922F3" w:rsidRPr="003922F3" w:rsidRDefault="00000000" w:rsidP="003922F3">
      <w:pPr>
        <w:tabs>
          <w:tab w:val="left" w:pos="960"/>
        </w:tabs>
        <w:spacing w:after="160" w:line="259" w:lineRule="auto"/>
        <w:rPr>
          <w:rFonts w:eastAsia="Calibri"/>
        </w:rPr>
      </w:pPr>
      <w:sdt>
        <w:sdtPr>
          <w:rPr>
            <w:rFonts w:eastAsia="Calibri"/>
          </w:rPr>
          <w:id w:val="1025142396"/>
          <w14:checkbox>
            <w14:checked w14:val="0"/>
            <w14:checkedState w14:val="2612" w14:font="MS Gothic"/>
            <w14:uncheckedState w14:val="2610" w14:font="MS Gothic"/>
          </w14:checkbox>
        </w:sdtPr>
        <w:sdtContent/>
      </w:sdt>
      <w:r w:rsidR="003922F3" w:rsidRPr="003922F3">
        <w:rPr>
          <w:rFonts w:eastAsia="Calibri"/>
        </w:rPr>
        <w:t xml:space="preserve"> I understand if I am misusing my device it may be confiscated by the teacher to be collected at the end of the day. </w:t>
      </w:r>
    </w:p>
    <w:p w14:paraId="687A070B" w14:textId="77777777" w:rsidR="003922F3" w:rsidRPr="003922F3" w:rsidRDefault="00000000" w:rsidP="003922F3">
      <w:pPr>
        <w:tabs>
          <w:tab w:val="left" w:pos="960"/>
        </w:tabs>
        <w:spacing w:after="160" w:line="259" w:lineRule="auto"/>
        <w:rPr>
          <w:rFonts w:eastAsia="Calibri"/>
        </w:rPr>
      </w:pPr>
      <w:sdt>
        <w:sdtPr>
          <w:rPr>
            <w:rFonts w:eastAsia="Calibri"/>
          </w:rPr>
          <w:id w:val="691041508"/>
          <w14:checkbox>
            <w14:checked w14:val="0"/>
            <w14:checkedState w14:val="2612" w14:font="MS Gothic"/>
            <w14:uncheckedState w14:val="2610" w14:font="MS Gothic"/>
          </w14:checkbox>
        </w:sdtPr>
        <w:sdtContent/>
      </w:sdt>
      <w:r w:rsidR="003922F3" w:rsidRPr="003922F3">
        <w:rPr>
          <w:rFonts w:eastAsia="Calibri"/>
        </w:rPr>
        <w:t xml:space="preserve"> if I continue to misuse my computer, I understand that I will not have the privilege to bring my own device to school. </w:t>
      </w:r>
    </w:p>
    <w:p w14:paraId="2C6D182D" w14:textId="77777777" w:rsidR="003922F3" w:rsidRPr="003922F3" w:rsidRDefault="00000000" w:rsidP="003922F3">
      <w:pPr>
        <w:tabs>
          <w:tab w:val="left" w:pos="960"/>
        </w:tabs>
        <w:spacing w:after="160" w:line="259" w:lineRule="auto"/>
        <w:rPr>
          <w:rFonts w:eastAsia="Calibri"/>
        </w:rPr>
      </w:pPr>
      <w:sdt>
        <w:sdtPr>
          <w:rPr>
            <w:rFonts w:eastAsia="Calibri"/>
          </w:rPr>
          <w:id w:val="1488745039"/>
          <w14:checkbox>
            <w14:checked w14:val="0"/>
            <w14:checkedState w14:val="2612" w14:font="MS Gothic"/>
            <w14:uncheckedState w14:val="2610" w14:font="MS Gothic"/>
          </w14:checkbox>
        </w:sdtPr>
        <w:sdtContent/>
      </w:sdt>
      <w:r w:rsidR="003922F3" w:rsidRPr="003922F3">
        <w:rPr>
          <w:rFonts w:eastAsia="Calibri"/>
        </w:rPr>
        <w:t xml:space="preserve"> I understand that technical support at school is limited when bringing your own device. </w:t>
      </w:r>
    </w:p>
    <w:p w14:paraId="70452E64" w14:textId="77777777" w:rsidR="003922F3" w:rsidRPr="003922F3" w:rsidRDefault="003922F3" w:rsidP="003922F3">
      <w:pPr>
        <w:tabs>
          <w:tab w:val="left" w:pos="960"/>
        </w:tabs>
        <w:spacing w:after="160" w:line="259" w:lineRule="auto"/>
        <w:rPr>
          <w:rFonts w:eastAsia="Calibri"/>
        </w:rPr>
      </w:pPr>
    </w:p>
    <w:p w14:paraId="2911AD70" w14:textId="77777777" w:rsidR="003922F3" w:rsidRPr="003922F3" w:rsidRDefault="003922F3" w:rsidP="003922F3">
      <w:pPr>
        <w:tabs>
          <w:tab w:val="left" w:pos="960"/>
        </w:tabs>
        <w:spacing w:after="160" w:line="259" w:lineRule="auto"/>
        <w:rPr>
          <w:rFonts w:eastAsia="Calibri"/>
        </w:rPr>
      </w:pPr>
      <w:r w:rsidRPr="003922F3">
        <w:rPr>
          <w:rFonts w:eastAsia="Calibri"/>
        </w:rPr>
        <w:t>Date___/____/________</w:t>
      </w:r>
    </w:p>
    <w:p w14:paraId="263765F3" w14:textId="77777777" w:rsidR="003922F3" w:rsidRPr="003922F3" w:rsidRDefault="003922F3" w:rsidP="003922F3">
      <w:pPr>
        <w:tabs>
          <w:tab w:val="left" w:pos="960"/>
        </w:tabs>
        <w:spacing w:after="160" w:line="259" w:lineRule="auto"/>
        <w:rPr>
          <w:rFonts w:eastAsia="Calibri"/>
        </w:rPr>
      </w:pPr>
    </w:p>
    <w:p w14:paraId="364EE0F6" w14:textId="77777777" w:rsidR="003922F3" w:rsidRPr="003922F3" w:rsidRDefault="003922F3" w:rsidP="003922F3">
      <w:pPr>
        <w:rPr>
          <w:rFonts w:eastAsia="Calibri"/>
        </w:rPr>
      </w:pPr>
      <w:r w:rsidRPr="003922F3">
        <w:rPr>
          <w:rFonts w:eastAsia="Calibri"/>
        </w:rPr>
        <w:t>________________________ in the presence of: _________________________</w:t>
      </w:r>
    </w:p>
    <w:p w14:paraId="0B19145D" w14:textId="77777777" w:rsidR="003922F3" w:rsidRPr="003922F3" w:rsidRDefault="003922F3" w:rsidP="003922F3">
      <w:pPr>
        <w:rPr>
          <w:rFonts w:eastAsia="Calibri"/>
        </w:rPr>
      </w:pPr>
      <w:r w:rsidRPr="003922F3">
        <w:rPr>
          <w:rFonts w:eastAsia="Calibri"/>
        </w:rPr>
        <w:t xml:space="preserve">Student name                                                                 parent/carer name </w:t>
      </w:r>
    </w:p>
    <w:p w14:paraId="5C2EE2D7" w14:textId="77777777" w:rsidR="003922F3" w:rsidRPr="003922F3" w:rsidRDefault="003922F3" w:rsidP="003922F3">
      <w:pPr>
        <w:spacing w:after="160" w:line="259" w:lineRule="auto"/>
        <w:rPr>
          <w:rFonts w:eastAsia="Calibri"/>
        </w:rPr>
      </w:pPr>
    </w:p>
    <w:p w14:paraId="0DC12EA5" w14:textId="77777777" w:rsidR="003922F3" w:rsidRPr="003922F3" w:rsidRDefault="003922F3" w:rsidP="003922F3">
      <w:pPr>
        <w:spacing w:after="160" w:line="259" w:lineRule="auto"/>
        <w:rPr>
          <w:rFonts w:eastAsia="Calibri"/>
        </w:rPr>
      </w:pPr>
    </w:p>
    <w:p w14:paraId="47272FEE" w14:textId="77777777" w:rsidR="003922F3" w:rsidRPr="003922F3" w:rsidRDefault="003922F3" w:rsidP="003922F3">
      <w:pPr>
        <w:rPr>
          <w:rFonts w:eastAsia="Calibri"/>
        </w:rPr>
      </w:pPr>
      <w:r w:rsidRPr="003922F3">
        <w:rPr>
          <w:rFonts w:eastAsia="Calibri"/>
        </w:rPr>
        <w:t>________________________ in the presence of: _________________________</w:t>
      </w:r>
    </w:p>
    <w:p w14:paraId="45669BF2" w14:textId="77777777" w:rsidR="003922F3" w:rsidRPr="003922F3" w:rsidRDefault="003922F3" w:rsidP="003922F3">
      <w:pPr>
        <w:rPr>
          <w:rFonts w:eastAsia="Calibri"/>
        </w:rPr>
      </w:pPr>
      <w:r w:rsidRPr="003922F3">
        <w:rPr>
          <w:rFonts w:eastAsia="Calibri"/>
        </w:rPr>
        <w:t xml:space="preserve">Student signature                                                                parent/carer signature  </w:t>
      </w:r>
    </w:p>
    <w:p w14:paraId="2CEA54FD" w14:textId="77777777" w:rsidR="00712146" w:rsidRDefault="00712146" w:rsidP="00712146"/>
    <w:p w14:paraId="5B10A784" w14:textId="77777777" w:rsidR="006C4C53" w:rsidRDefault="006C4C53" w:rsidP="00712146"/>
    <w:p w14:paraId="730B5F42" w14:textId="77777777" w:rsidR="00712146" w:rsidRDefault="00712146" w:rsidP="00712146"/>
    <w:p w14:paraId="2B9FE247" w14:textId="77777777" w:rsidR="00712146" w:rsidRDefault="00712146" w:rsidP="00712146"/>
    <w:p w14:paraId="56872011" w14:textId="77777777" w:rsidR="00712146" w:rsidRPr="00712146" w:rsidRDefault="00712146" w:rsidP="00712146"/>
    <w:sectPr w:rsidR="00712146" w:rsidRPr="00712146" w:rsidSect="00050096">
      <w:headerReference w:type="default" r:id="rId15"/>
      <w:footerReference w:type="default" r:id="rId16"/>
      <w:headerReference w:type="first" r:id="rId17"/>
      <w:footerReference w:type="first" r:id="rId18"/>
      <w:pgSz w:w="11907" w:h="16840" w:code="9"/>
      <w:pgMar w:top="1138" w:right="708" w:bottom="288" w:left="288" w:header="706" w:footer="706" w:gutter="56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FA57F" w14:textId="77777777" w:rsidR="001A5770" w:rsidRDefault="001A5770" w:rsidP="000220E9">
      <w:r>
        <w:separator/>
      </w:r>
    </w:p>
  </w:endnote>
  <w:endnote w:type="continuationSeparator" w:id="0">
    <w:p w14:paraId="110F5337" w14:textId="77777777" w:rsidR="001A5770" w:rsidRDefault="001A5770" w:rsidP="000220E9">
      <w:r>
        <w:continuationSeparator/>
      </w:r>
    </w:p>
  </w:endnote>
  <w:endnote w:type="continuationNotice" w:id="1">
    <w:p w14:paraId="30C3672F" w14:textId="77777777" w:rsidR="001A5770" w:rsidRDefault="001A5770" w:rsidP="000220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B6E85" w14:textId="11EE16EB" w:rsidR="002C3189" w:rsidRPr="0005695F" w:rsidRDefault="002C3189" w:rsidP="00B22561">
    <w:pPr>
      <w:pStyle w:val="Footer"/>
      <w:tabs>
        <w:tab w:val="clear" w:pos="4513"/>
        <w:tab w:val="center" w:pos="1418"/>
      </w:tabs>
    </w:pPr>
    <w:r w:rsidRPr="00B22561">
      <w:rPr>
        <w:rStyle w:val="PageNumber"/>
        <w:sz w:val="18"/>
        <w:szCs w:val="18"/>
      </w:rPr>
      <w:tab/>
      <w:t>V</w:t>
    </w:r>
    <w:r w:rsidR="00221D21" w:rsidRPr="00B22561">
      <w:rPr>
        <w:rStyle w:val="PageNumber"/>
        <w:sz w:val="18"/>
        <w:szCs w:val="18"/>
      </w:rPr>
      <w:t>10</w:t>
    </w:r>
    <w:r w:rsidR="00B22561" w:rsidRPr="00B22561">
      <w:rPr>
        <w:rStyle w:val="PageNumber"/>
        <w:sz w:val="18"/>
        <w:szCs w:val="18"/>
      </w:rPr>
      <w:t xml:space="preserve"> </w:t>
    </w:r>
    <w:r w:rsidR="00B22561">
      <w:rPr>
        <w:rStyle w:val="PageNumber"/>
        <w:sz w:val="18"/>
        <w:szCs w:val="18"/>
      </w:rPr>
      <w:t xml:space="preserve">                                                      </w:t>
    </w:r>
    <w:r w:rsidR="00B22561" w:rsidRPr="00B22561">
      <w:rPr>
        <w:rFonts w:ascii="Arial" w:eastAsia="Arial" w:hAnsi="Arial" w:cs="Arial"/>
        <w:b/>
        <w:sz w:val="18"/>
        <w:szCs w:val="18"/>
      </w:rPr>
      <w:t>Phone:</w:t>
    </w:r>
    <w:r w:rsidR="00B22561" w:rsidRPr="00B22561">
      <w:rPr>
        <w:rFonts w:ascii="Arial" w:eastAsia="Arial" w:hAnsi="Arial" w:cs="Arial"/>
        <w:sz w:val="18"/>
        <w:szCs w:val="18"/>
      </w:rPr>
      <w:t xml:space="preserve"> 02 4343 5000           </w:t>
    </w:r>
    <w:r w:rsidR="00B22561" w:rsidRPr="00B22561">
      <w:rPr>
        <w:rFonts w:ascii="Arial" w:eastAsia="Arial" w:hAnsi="Arial" w:cs="Arial"/>
        <w:b/>
        <w:sz w:val="18"/>
        <w:szCs w:val="18"/>
      </w:rPr>
      <w:t>Email:</w:t>
    </w:r>
    <w:r w:rsidR="00B22561" w:rsidRPr="00B22561">
      <w:rPr>
        <w:rFonts w:ascii="Arial" w:eastAsia="Arial" w:hAnsi="Arial" w:cs="Arial"/>
        <w:sz w:val="18"/>
        <w:szCs w:val="18"/>
      </w:rPr>
      <w:t xml:space="preserve"> admin@ngc.nsw.edu.au</w:t>
    </w:r>
    <w:r w:rsidR="00B22561">
      <w:rPr>
        <w:rFonts w:ascii="Arial" w:eastAsia="Arial" w:hAnsi="Arial" w:cs="Arial"/>
      </w:rPr>
      <w:t xml:space="preserve"> </w:t>
    </w:r>
    <w:r w:rsidR="00B22561">
      <w:t xml:space="preserve">       </w:t>
    </w:r>
    <w:r w:rsidRPr="0005695F">
      <w:rPr>
        <w:rStyle w:val="PageNumber"/>
        <w:sz w:val="16"/>
        <w:szCs w:val="16"/>
      </w:rPr>
      <w:tab/>
    </w:r>
    <w:r w:rsidRPr="0005695F">
      <w:rPr>
        <w:rStyle w:val="PageNumber"/>
        <w:sz w:val="16"/>
        <w:szCs w:val="16"/>
      </w:rPr>
      <w:tab/>
    </w:r>
    <w:r w:rsidRPr="0005695F">
      <w:rPr>
        <w:rStyle w:val="PageNumber"/>
        <w:sz w:val="16"/>
        <w:szCs w:val="16"/>
      </w:rPr>
      <w:fldChar w:fldCharType="begin"/>
    </w:r>
    <w:r w:rsidRPr="0005695F">
      <w:rPr>
        <w:rStyle w:val="PageNumber"/>
        <w:sz w:val="16"/>
        <w:szCs w:val="16"/>
      </w:rPr>
      <w:instrText xml:space="preserve"> PAGE </w:instrText>
    </w:r>
    <w:r w:rsidRPr="0005695F">
      <w:rPr>
        <w:rStyle w:val="PageNumber"/>
        <w:sz w:val="16"/>
        <w:szCs w:val="16"/>
      </w:rPr>
      <w:fldChar w:fldCharType="separate"/>
    </w:r>
    <w:r w:rsidRPr="0005695F">
      <w:rPr>
        <w:rStyle w:val="PageNumber"/>
        <w:noProof/>
        <w:sz w:val="16"/>
        <w:szCs w:val="16"/>
      </w:rPr>
      <w:t>6</w:t>
    </w:r>
    <w:r w:rsidRPr="0005695F">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B5BAF" w14:textId="77777777" w:rsidR="002C3189" w:rsidRDefault="002C3189" w:rsidP="000220E9">
    <w:pPr>
      <w:pStyle w:val="Footer"/>
    </w:pPr>
  </w:p>
  <w:p w14:paraId="61CD3A7D" w14:textId="4CEEB154" w:rsidR="008C26A1" w:rsidRDefault="00623256" w:rsidP="000220E9">
    <w:pPr>
      <w:pStyle w:val="Footer"/>
    </w:pPr>
    <w:r>
      <w:t>NESA School</w:t>
    </w:r>
    <w:r w:rsidR="002C3189" w:rsidRPr="00FD3808">
      <w:t xml:space="preserve"> </w:t>
    </w:r>
    <w:r w:rsidR="002C3189">
      <w:t>ID</w:t>
    </w:r>
    <w:r w:rsidR="002C3189" w:rsidRPr="00FD3808">
      <w:t xml:space="preserve">: </w:t>
    </w:r>
    <w:r w:rsidR="002C3189">
      <w:t>78059</w:t>
    </w:r>
    <w:r w:rsidR="002C3189" w:rsidRPr="00FD3808">
      <w:t xml:space="preserve">|  ABN: </w:t>
    </w:r>
    <w:r w:rsidR="002C3189">
      <w:t>98 612 840 525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88EB0" w14:textId="2EF83FF2" w:rsidR="002C3189" w:rsidRPr="00B86EF6" w:rsidRDefault="00B86EF6" w:rsidP="00B86EF6">
    <w:pPr>
      <w:pStyle w:val="Footer"/>
    </w:pPr>
    <w:r w:rsidRPr="00B22561">
      <w:rPr>
        <w:rStyle w:val="PageNumber"/>
        <w:sz w:val="18"/>
        <w:szCs w:val="18"/>
      </w:rPr>
      <w:t xml:space="preserve">V10 </w:t>
    </w:r>
    <w:r>
      <w:rPr>
        <w:rStyle w:val="PageNumber"/>
        <w:sz w:val="18"/>
        <w:szCs w:val="18"/>
      </w:rPr>
      <w:t xml:space="preserve">                                                      </w:t>
    </w:r>
    <w:r w:rsidRPr="00B22561">
      <w:rPr>
        <w:rFonts w:ascii="Arial" w:eastAsia="Arial" w:hAnsi="Arial" w:cs="Arial"/>
        <w:b/>
        <w:sz w:val="18"/>
        <w:szCs w:val="18"/>
      </w:rPr>
      <w:t>Phone:</w:t>
    </w:r>
    <w:r w:rsidRPr="00B22561">
      <w:rPr>
        <w:rFonts w:ascii="Arial" w:eastAsia="Arial" w:hAnsi="Arial" w:cs="Arial"/>
        <w:sz w:val="18"/>
        <w:szCs w:val="18"/>
      </w:rPr>
      <w:t xml:space="preserve"> 02 4343 5000           </w:t>
    </w:r>
    <w:r w:rsidRPr="00B22561">
      <w:rPr>
        <w:rFonts w:ascii="Arial" w:eastAsia="Arial" w:hAnsi="Arial" w:cs="Arial"/>
        <w:b/>
        <w:sz w:val="18"/>
        <w:szCs w:val="18"/>
      </w:rPr>
      <w:t>Email:</w:t>
    </w:r>
    <w:r w:rsidRPr="00B22561">
      <w:rPr>
        <w:rFonts w:ascii="Arial" w:eastAsia="Arial" w:hAnsi="Arial" w:cs="Arial"/>
        <w:sz w:val="18"/>
        <w:szCs w:val="18"/>
      </w:rPr>
      <w:t xml:space="preserve"> admin@ngc.nsw.edu.au</w:t>
    </w:r>
    <w:r>
      <w:rPr>
        <w:rFonts w:ascii="Arial" w:eastAsia="Arial" w:hAnsi="Arial" w:cs="Arial"/>
      </w:rPr>
      <w:t xml:space="preserve"> </w:t>
    </w:r>
    <w:r>
      <w:t xml:space="preserve">       </w:t>
    </w:r>
    <w:r w:rsidRPr="0005695F">
      <w:rPr>
        <w:rStyle w:val="PageNumber"/>
        <w:sz w:val="16"/>
        <w:szCs w:val="16"/>
      </w:rPr>
      <w:tab/>
    </w:r>
    <w:r w:rsidRPr="0005695F">
      <w:rPr>
        <w:rStyle w:val="PageNumber"/>
        <w:sz w:val="16"/>
        <w:szCs w:val="16"/>
      </w:rPr>
      <w:tab/>
    </w:r>
    <w:r w:rsidRPr="0005695F">
      <w:rPr>
        <w:rStyle w:val="PageNumber"/>
        <w:sz w:val="16"/>
        <w:szCs w:val="16"/>
      </w:rPr>
      <w:fldChar w:fldCharType="begin"/>
    </w:r>
    <w:r w:rsidRPr="0005695F">
      <w:rPr>
        <w:rStyle w:val="PageNumber"/>
        <w:sz w:val="16"/>
        <w:szCs w:val="16"/>
      </w:rPr>
      <w:instrText xml:space="preserve"> PAGE </w:instrText>
    </w:r>
    <w:r w:rsidRPr="0005695F">
      <w:rPr>
        <w:rStyle w:val="PageNumber"/>
        <w:sz w:val="16"/>
        <w:szCs w:val="16"/>
      </w:rPr>
      <w:fldChar w:fldCharType="separate"/>
    </w:r>
    <w:r>
      <w:rPr>
        <w:rStyle w:val="PageNumber"/>
        <w:sz w:val="16"/>
        <w:szCs w:val="16"/>
      </w:rPr>
      <w:t>5</w:t>
    </w:r>
    <w:r w:rsidRPr="0005695F">
      <w:rPr>
        <w:rStyle w:val="PageNumbe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B328" w14:textId="77777777" w:rsidR="002C3189" w:rsidRPr="00545145" w:rsidRDefault="002C3189" w:rsidP="00022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B716E" w14:textId="77777777" w:rsidR="001A5770" w:rsidRDefault="001A5770" w:rsidP="000220E9">
      <w:r>
        <w:separator/>
      </w:r>
    </w:p>
  </w:footnote>
  <w:footnote w:type="continuationSeparator" w:id="0">
    <w:p w14:paraId="0F33B844" w14:textId="77777777" w:rsidR="001A5770" w:rsidRDefault="001A5770" w:rsidP="000220E9">
      <w:r>
        <w:continuationSeparator/>
      </w:r>
    </w:p>
  </w:footnote>
  <w:footnote w:type="continuationNotice" w:id="1">
    <w:p w14:paraId="404B0FE4" w14:textId="77777777" w:rsidR="001A5770" w:rsidRDefault="001A5770" w:rsidP="000220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E65C" w14:textId="77777777" w:rsidR="00C55557" w:rsidRPr="001B323D" w:rsidRDefault="00C55557" w:rsidP="00526D69">
    <w:pPr>
      <w:pStyle w:val="Heading1"/>
      <w:numPr>
        <w:ilvl w:val="0"/>
        <w:numId w:val="0"/>
      </w:numPr>
      <w:ind w:left="-287"/>
    </w:pPr>
    <w:r w:rsidRPr="001B323D">
      <w:t xml:space="preserve">Ngaruki Gulgul Central School </w:t>
    </w:r>
  </w:p>
  <w:p w14:paraId="1B94377A" w14:textId="77777777" w:rsidR="002C3189" w:rsidRDefault="002C3189" w:rsidP="000220E9">
    <w:r>
      <w:rPr>
        <w:noProof/>
        <w:lang w:val="en-AU" w:eastAsia="en-AU"/>
      </w:rPr>
      <w:drawing>
        <wp:anchor distT="0" distB="0" distL="114300" distR="114300" simplePos="0" relativeHeight="251658240" behindDoc="1" locked="0" layoutInCell="1" allowOverlap="1" wp14:anchorId="7D469043" wp14:editId="55FB0545">
          <wp:simplePos x="0" y="0"/>
          <wp:positionH relativeFrom="column">
            <wp:posOffset>49530</wp:posOffset>
          </wp:positionH>
          <wp:positionV relativeFrom="paragraph">
            <wp:posOffset>-383540</wp:posOffset>
          </wp:positionV>
          <wp:extent cx="828675" cy="828675"/>
          <wp:effectExtent l="0" t="0" r="9525" b="9525"/>
          <wp:wrapTight wrapText="bothSides">
            <wp:wrapPolygon edited="0">
              <wp:start x="0" y="0"/>
              <wp:lineTo x="0" y="21352"/>
              <wp:lineTo x="21352" y="21352"/>
              <wp:lineTo x="21352" y="0"/>
              <wp:lineTo x="0" y="0"/>
            </wp:wrapPolygon>
          </wp:wrapTight>
          <wp:docPr id="12" name="Picture 12" descr="N:\Marketing\2017 NGC Logo\NG_CMYK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2017 NGC Logo\NG_CMYK_STACK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10795" w14:textId="77777777" w:rsidR="002C3189" w:rsidRPr="00C817BD" w:rsidRDefault="002C3189" w:rsidP="000220E9">
    <w:pPr>
      <w:pStyle w:val="Header"/>
    </w:pPr>
  </w:p>
  <w:p w14:paraId="3E30BECE" w14:textId="77777777" w:rsidR="002C3189" w:rsidRDefault="002C3189" w:rsidP="000220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51E7" w14:textId="0C044D53" w:rsidR="002C3189" w:rsidRPr="0016577D" w:rsidRDefault="0068471B" w:rsidP="00D53A80">
    <w:pPr>
      <w:pStyle w:val="Title"/>
      <w:jc w:val="center"/>
      <w:rPr>
        <w:rFonts w:asciiTheme="minorHAnsi" w:hAnsiTheme="minorHAnsi" w:cstheme="minorHAnsi"/>
      </w:rPr>
    </w:pPr>
    <w:r w:rsidRPr="0016577D">
      <w:rPr>
        <w:rFonts w:asciiTheme="minorHAnsi" w:hAnsiTheme="minorHAnsi" w:cstheme="minorHAnsi"/>
      </w:rPr>
      <w:t xml:space="preserve">ENROLMENT PACK </w:t>
    </w:r>
    <w:r w:rsidR="002C3189" w:rsidRPr="0016577D">
      <w:rPr>
        <w:rFonts w:asciiTheme="minorHAnsi" w:hAnsiTheme="minorHAnsi" w:cstheme="minorHAnsi"/>
        <w:noProof/>
      </w:rPr>
      <w:drawing>
        <wp:anchor distT="0" distB="0" distL="114300" distR="114300" simplePos="0" relativeHeight="251658243" behindDoc="1" locked="0" layoutInCell="1" allowOverlap="1" wp14:anchorId="79DFE257" wp14:editId="758F2757">
          <wp:simplePos x="0" y="0"/>
          <wp:positionH relativeFrom="column">
            <wp:posOffset>59055</wp:posOffset>
          </wp:positionH>
          <wp:positionV relativeFrom="paragraph">
            <wp:posOffset>-399415</wp:posOffset>
          </wp:positionV>
          <wp:extent cx="1504950" cy="1504950"/>
          <wp:effectExtent l="0" t="0" r="0" b="0"/>
          <wp:wrapTight wrapText="bothSides">
            <wp:wrapPolygon edited="0">
              <wp:start x="0" y="0"/>
              <wp:lineTo x="0" y="21327"/>
              <wp:lineTo x="21327" y="21327"/>
              <wp:lineTo x="21327" y="0"/>
              <wp:lineTo x="0" y="0"/>
            </wp:wrapPolygon>
          </wp:wrapTight>
          <wp:docPr id="13" name="Picture 13" descr="N:\Marketing\2017 NGC Logo\NG_CMYK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2017 NGC Logo\NG_CMYK_STACK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0E1E9" w14:textId="77777777" w:rsidR="002C3189" w:rsidRDefault="002C3189" w:rsidP="000220E9">
    <w:pPr>
      <w:pStyle w:val="Header"/>
    </w:pPr>
  </w:p>
  <w:p w14:paraId="15277D11" w14:textId="77777777" w:rsidR="002C3189" w:rsidRDefault="002C3189" w:rsidP="000220E9">
    <w:pPr>
      <w:pStyle w:val="Header"/>
    </w:pPr>
  </w:p>
  <w:p w14:paraId="763FAEE6" w14:textId="77777777" w:rsidR="002C3189" w:rsidRDefault="002C3189" w:rsidP="000220E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BF92" w14:textId="77777777" w:rsidR="002C3189" w:rsidRPr="009D38A7" w:rsidRDefault="002C3189" w:rsidP="000220E9">
    <w:pPr>
      <w:pStyle w:val="Header"/>
      <w:rPr>
        <w:rFonts w:ascii="Calibri" w:hAnsi="Calibri"/>
      </w:rPr>
    </w:pPr>
    <w:r>
      <w:rPr>
        <w:noProof/>
        <w:lang w:val="en-AU" w:eastAsia="en-AU"/>
      </w:rPr>
      <w:drawing>
        <wp:anchor distT="0" distB="0" distL="114300" distR="114300" simplePos="0" relativeHeight="251658242" behindDoc="1" locked="0" layoutInCell="1" allowOverlap="1" wp14:anchorId="4000EC81" wp14:editId="7E7DF317">
          <wp:simplePos x="0" y="0"/>
          <wp:positionH relativeFrom="column">
            <wp:posOffset>0</wp:posOffset>
          </wp:positionH>
          <wp:positionV relativeFrom="paragraph">
            <wp:posOffset>-190500</wp:posOffset>
          </wp:positionV>
          <wp:extent cx="828675" cy="828675"/>
          <wp:effectExtent l="0" t="0" r="9525" b="9525"/>
          <wp:wrapTight wrapText="bothSides">
            <wp:wrapPolygon edited="0">
              <wp:start x="0" y="0"/>
              <wp:lineTo x="0" y="21352"/>
              <wp:lineTo x="21352" y="21352"/>
              <wp:lineTo x="21352" y="0"/>
              <wp:lineTo x="0" y="0"/>
            </wp:wrapPolygon>
          </wp:wrapTight>
          <wp:docPr id="134" name="Picture 134" descr="N:\Marketing\2017 NGC Logo\NG_CMYK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2017 NGC Logo\NG_CMYK_STACK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7678FDE1" w14:textId="77777777" w:rsidR="002C3189" w:rsidRDefault="002C3189" w:rsidP="000220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9D4B9" w14:textId="77777777" w:rsidR="002C3189" w:rsidRDefault="002C3189" w:rsidP="000220E9">
    <w:pPr>
      <w:pStyle w:val="Header"/>
    </w:pPr>
    <w:r>
      <w:rPr>
        <w:noProof/>
        <w:lang w:val="en-AU" w:eastAsia="en-AU"/>
      </w:rPr>
      <w:drawing>
        <wp:anchor distT="0" distB="0" distL="114300" distR="114300" simplePos="0" relativeHeight="251658241" behindDoc="1" locked="0" layoutInCell="1" allowOverlap="1" wp14:anchorId="4000EC81" wp14:editId="39A5E3FF">
          <wp:simplePos x="0" y="0"/>
          <wp:positionH relativeFrom="column">
            <wp:posOffset>-158750</wp:posOffset>
          </wp:positionH>
          <wp:positionV relativeFrom="paragraph">
            <wp:posOffset>-130810</wp:posOffset>
          </wp:positionV>
          <wp:extent cx="647700" cy="647700"/>
          <wp:effectExtent l="0" t="0" r="0" b="0"/>
          <wp:wrapTight wrapText="bothSides">
            <wp:wrapPolygon edited="0">
              <wp:start x="0" y="0"/>
              <wp:lineTo x="0" y="20965"/>
              <wp:lineTo x="20965" y="20965"/>
              <wp:lineTo x="20965" y="0"/>
              <wp:lineTo x="0" y="0"/>
            </wp:wrapPolygon>
          </wp:wrapTight>
          <wp:docPr id="135" name="Picture 135" descr="N:\Marketing\2017 NGC Logo\NG_CMYK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2017 NGC Logo\NG_CMYK_STACK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2752B877" w14:textId="77777777" w:rsidR="002C3189" w:rsidRPr="00166A2C" w:rsidRDefault="002C3189" w:rsidP="000220E9">
    <w:pPr>
      <w:pStyle w:val="Header"/>
    </w:pPr>
  </w:p>
  <w:p w14:paraId="2B7B7F6E" w14:textId="77777777" w:rsidR="002C3189" w:rsidRDefault="002C3189" w:rsidP="000220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1.35pt;height:26.4pt;visibility:visible;mso-wrap-style:square" o:bullet="t">
        <v:imagedata r:id="rId1" o:title=""/>
      </v:shape>
    </w:pict>
  </w:numPicBullet>
  <w:numPicBullet w:numPicBulletId="1">
    <w:pict>
      <v:shape id="_x0000_i1039" type="#_x0000_t75" style="width:25.65pt;height:25.65pt;visibility:visible;mso-wrap-style:square" o:bullet="t">
        <v:imagedata r:id="rId2" o:title=""/>
      </v:shape>
    </w:pict>
  </w:numPicBullet>
  <w:abstractNum w:abstractNumId="0" w15:restartNumberingAfterBreak="0">
    <w:nsid w:val="10DF7BF3"/>
    <w:multiLevelType w:val="hybridMultilevel"/>
    <w:tmpl w:val="D0D88B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2C66072"/>
    <w:multiLevelType w:val="hybridMultilevel"/>
    <w:tmpl w:val="D96A5EA2"/>
    <w:lvl w:ilvl="0" w:tplc="0076273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4E460C"/>
    <w:multiLevelType w:val="hybridMultilevel"/>
    <w:tmpl w:val="0D560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A34C66"/>
    <w:multiLevelType w:val="hybridMultilevel"/>
    <w:tmpl w:val="34E230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2B7AA6"/>
    <w:multiLevelType w:val="hybridMultilevel"/>
    <w:tmpl w:val="085CF0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984D74"/>
    <w:multiLevelType w:val="hybridMultilevel"/>
    <w:tmpl w:val="50728136"/>
    <w:lvl w:ilvl="0" w:tplc="CD5E16B8">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50C56BE">
      <w:start w:val="1"/>
      <w:numFmt w:val="bullet"/>
      <w:lvlRestart w:val="0"/>
      <w:lvlText w:val=""/>
      <w:lvlPicBulletId w:val="0"/>
      <w:lvlJc w:val="left"/>
      <w:pPr>
        <w:ind w:left="2042"/>
      </w:pPr>
      <w:rPr>
        <w:rFonts w:ascii="Symbol" w:hAnsi="Symbol" w:hint="default"/>
      </w:rPr>
    </w:lvl>
    <w:lvl w:ilvl="2" w:tplc="3866FA4A">
      <w:start w:val="1"/>
      <w:numFmt w:val="bullet"/>
      <w:lvlText w:val="▪"/>
      <w:lvlJc w:val="left"/>
      <w:pPr>
        <w:ind w:left="29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BF80586">
      <w:start w:val="1"/>
      <w:numFmt w:val="bullet"/>
      <w:lvlText w:val="•"/>
      <w:lvlJc w:val="left"/>
      <w:pPr>
        <w:ind w:left="37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E28D4D0">
      <w:start w:val="1"/>
      <w:numFmt w:val="bullet"/>
      <w:lvlText w:val="o"/>
      <w:lvlJc w:val="left"/>
      <w:pPr>
        <w:ind w:left="44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3DEFF08">
      <w:start w:val="1"/>
      <w:numFmt w:val="bullet"/>
      <w:lvlText w:val="▪"/>
      <w:lvlJc w:val="left"/>
      <w:pPr>
        <w:ind w:left="51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226822C">
      <w:start w:val="1"/>
      <w:numFmt w:val="bullet"/>
      <w:lvlText w:val="•"/>
      <w:lvlJc w:val="left"/>
      <w:pPr>
        <w:ind w:left="58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0C4968A">
      <w:start w:val="1"/>
      <w:numFmt w:val="bullet"/>
      <w:lvlText w:val="o"/>
      <w:lvlJc w:val="left"/>
      <w:pPr>
        <w:ind w:left="65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F8AFA6C">
      <w:start w:val="1"/>
      <w:numFmt w:val="bullet"/>
      <w:lvlText w:val="▪"/>
      <w:lvlJc w:val="left"/>
      <w:pPr>
        <w:ind w:left="73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59B5FE8"/>
    <w:multiLevelType w:val="hybridMultilevel"/>
    <w:tmpl w:val="E40A0006"/>
    <w:lvl w:ilvl="0" w:tplc="1334EF2A">
      <w:numFmt w:val="bullet"/>
      <w:lvlText w:val="-"/>
      <w:lvlJc w:val="left"/>
      <w:pPr>
        <w:ind w:left="2220" w:hanging="360"/>
      </w:pPr>
      <w:rPr>
        <w:rFonts w:ascii="Calibri" w:eastAsiaTheme="minorHAnsi" w:hAnsi="Calibri" w:cs="Calibri" w:hint="default"/>
      </w:rPr>
    </w:lvl>
    <w:lvl w:ilvl="1" w:tplc="0C090003" w:tentative="1">
      <w:start w:val="1"/>
      <w:numFmt w:val="bullet"/>
      <w:lvlText w:val="o"/>
      <w:lvlJc w:val="left"/>
      <w:pPr>
        <w:ind w:left="2940" w:hanging="360"/>
      </w:pPr>
      <w:rPr>
        <w:rFonts w:ascii="Courier New" w:hAnsi="Courier New" w:cs="Courier New" w:hint="default"/>
      </w:rPr>
    </w:lvl>
    <w:lvl w:ilvl="2" w:tplc="0C090005" w:tentative="1">
      <w:start w:val="1"/>
      <w:numFmt w:val="bullet"/>
      <w:lvlText w:val=""/>
      <w:lvlJc w:val="left"/>
      <w:pPr>
        <w:ind w:left="3660" w:hanging="360"/>
      </w:pPr>
      <w:rPr>
        <w:rFonts w:ascii="Wingdings" w:hAnsi="Wingdings" w:hint="default"/>
      </w:rPr>
    </w:lvl>
    <w:lvl w:ilvl="3" w:tplc="0C090001" w:tentative="1">
      <w:start w:val="1"/>
      <w:numFmt w:val="bullet"/>
      <w:lvlText w:val=""/>
      <w:lvlJc w:val="left"/>
      <w:pPr>
        <w:ind w:left="4380" w:hanging="360"/>
      </w:pPr>
      <w:rPr>
        <w:rFonts w:ascii="Symbol" w:hAnsi="Symbol" w:hint="default"/>
      </w:rPr>
    </w:lvl>
    <w:lvl w:ilvl="4" w:tplc="0C090003" w:tentative="1">
      <w:start w:val="1"/>
      <w:numFmt w:val="bullet"/>
      <w:lvlText w:val="o"/>
      <w:lvlJc w:val="left"/>
      <w:pPr>
        <w:ind w:left="5100" w:hanging="360"/>
      </w:pPr>
      <w:rPr>
        <w:rFonts w:ascii="Courier New" w:hAnsi="Courier New" w:cs="Courier New" w:hint="default"/>
      </w:rPr>
    </w:lvl>
    <w:lvl w:ilvl="5" w:tplc="0C090005" w:tentative="1">
      <w:start w:val="1"/>
      <w:numFmt w:val="bullet"/>
      <w:lvlText w:val=""/>
      <w:lvlJc w:val="left"/>
      <w:pPr>
        <w:ind w:left="5820" w:hanging="360"/>
      </w:pPr>
      <w:rPr>
        <w:rFonts w:ascii="Wingdings" w:hAnsi="Wingdings" w:hint="default"/>
      </w:rPr>
    </w:lvl>
    <w:lvl w:ilvl="6" w:tplc="0C090001" w:tentative="1">
      <w:start w:val="1"/>
      <w:numFmt w:val="bullet"/>
      <w:lvlText w:val=""/>
      <w:lvlJc w:val="left"/>
      <w:pPr>
        <w:ind w:left="6540" w:hanging="360"/>
      </w:pPr>
      <w:rPr>
        <w:rFonts w:ascii="Symbol" w:hAnsi="Symbol" w:hint="default"/>
      </w:rPr>
    </w:lvl>
    <w:lvl w:ilvl="7" w:tplc="0C090003" w:tentative="1">
      <w:start w:val="1"/>
      <w:numFmt w:val="bullet"/>
      <w:lvlText w:val="o"/>
      <w:lvlJc w:val="left"/>
      <w:pPr>
        <w:ind w:left="7260" w:hanging="360"/>
      </w:pPr>
      <w:rPr>
        <w:rFonts w:ascii="Courier New" w:hAnsi="Courier New" w:cs="Courier New" w:hint="default"/>
      </w:rPr>
    </w:lvl>
    <w:lvl w:ilvl="8" w:tplc="0C090005" w:tentative="1">
      <w:start w:val="1"/>
      <w:numFmt w:val="bullet"/>
      <w:lvlText w:val=""/>
      <w:lvlJc w:val="left"/>
      <w:pPr>
        <w:ind w:left="7980" w:hanging="360"/>
      </w:pPr>
      <w:rPr>
        <w:rFonts w:ascii="Wingdings" w:hAnsi="Wingdings" w:hint="default"/>
      </w:rPr>
    </w:lvl>
  </w:abstractNum>
  <w:abstractNum w:abstractNumId="7" w15:restartNumberingAfterBreak="0">
    <w:nsid w:val="27E949D8"/>
    <w:multiLevelType w:val="hybridMultilevel"/>
    <w:tmpl w:val="53987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6B6A2A"/>
    <w:multiLevelType w:val="hybridMultilevel"/>
    <w:tmpl w:val="569CFC98"/>
    <w:lvl w:ilvl="0" w:tplc="1FDC9FBA">
      <w:start w:val="1"/>
      <w:numFmt w:val="bullet"/>
      <w:lvlText w:val=""/>
      <w:lvlJc w:val="left"/>
      <w:pPr>
        <w:ind w:left="720" w:hanging="360"/>
      </w:pPr>
      <w:rPr>
        <w:rFonts w:ascii="Wingdings 2" w:hAnsi="Wingdings 2" w:hint="default"/>
        <w:b/>
        <w:bCs w:val="0"/>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3F1362"/>
    <w:multiLevelType w:val="hybridMultilevel"/>
    <w:tmpl w:val="939C5256"/>
    <w:lvl w:ilvl="0" w:tplc="6688FA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C36B43"/>
    <w:multiLevelType w:val="hybridMultilevel"/>
    <w:tmpl w:val="473C1B6E"/>
    <w:lvl w:ilvl="0" w:tplc="ADD68252">
      <w:start w:val="1"/>
      <w:numFmt w:val="bullet"/>
      <w:lvlText w:val=""/>
      <w:lvlPicBulletId w:val="1"/>
      <w:lvlJc w:val="left"/>
      <w:pPr>
        <w:tabs>
          <w:tab w:val="num" w:pos="720"/>
        </w:tabs>
        <w:ind w:left="720" w:hanging="360"/>
      </w:pPr>
      <w:rPr>
        <w:rFonts w:ascii="Symbol" w:hAnsi="Symbol" w:hint="default"/>
      </w:rPr>
    </w:lvl>
    <w:lvl w:ilvl="1" w:tplc="403CCD92" w:tentative="1">
      <w:start w:val="1"/>
      <w:numFmt w:val="bullet"/>
      <w:lvlText w:val=""/>
      <w:lvlJc w:val="left"/>
      <w:pPr>
        <w:tabs>
          <w:tab w:val="num" w:pos="1440"/>
        </w:tabs>
        <w:ind w:left="1440" w:hanging="360"/>
      </w:pPr>
      <w:rPr>
        <w:rFonts w:ascii="Symbol" w:hAnsi="Symbol" w:hint="default"/>
      </w:rPr>
    </w:lvl>
    <w:lvl w:ilvl="2" w:tplc="10526376" w:tentative="1">
      <w:start w:val="1"/>
      <w:numFmt w:val="bullet"/>
      <w:lvlText w:val=""/>
      <w:lvlJc w:val="left"/>
      <w:pPr>
        <w:tabs>
          <w:tab w:val="num" w:pos="2160"/>
        </w:tabs>
        <w:ind w:left="2160" w:hanging="360"/>
      </w:pPr>
      <w:rPr>
        <w:rFonts w:ascii="Symbol" w:hAnsi="Symbol" w:hint="default"/>
      </w:rPr>
    </w:lvl>
    <w:lvl w:ilvl="3" w:tplc="206E881A" w:tentative="1">
      <w:start w:val="1"/>
      <w:numFmt w:val="bullet"/>
      <w:lvlText w:val=""/>
      <w:lvlJc w:val="left"/>
      <w:pPr>
        <w:tabs>
          <w:tab w:val="num" w:pos="2880"/>
        </w:tabs>
        <w:ind w:left="2880" w:hanging="360"/>
      </w:pPr>
      <w:rPr>
        <w:rFonts w:ascii="Symbol" w:hAnsi="Symbol" w:hint="default"/>
      </w:rPr>
    </w:lvl>
    <w:lvl w:ilvl="4" w:tplc="ED0A441E" w:tentative="1">
      <w:start w:val="1"/>
      <w:numFmt w:val="bullet"/>
      <w:lvlText w:val=""/>
      <w:lvlJc w:val="left"/>
      <w:pPr>
        <w:tabs>
          <w:tab w:val="num" w:pos="3600"/>
        </w:tabs>
        <w:ind w:left="3600" w:hanging="360"/>
      </w:pPr>
      <w:rPr>
        <w:rFonts w:ascii="Symbol" w:hAnsi="Symbol" w:hint="default"/>
      </w:rPr>
    </w:lvl>
    <w:lvl w:ilvl="5" w:tplc="8E028822" w:tentative="1">
      <w:start w:val="1"/>
      <w:numFmt w:val="bullet"/>
      <w:lvlText w:val=""/>
      <w:lvlJc w:val="left"/>
      <w:pPr>
        <w:tabs>
          <w:tab w:val="num" w:pos="4320"/>
        </w:tabs>
        <w:ind w:left="4320" w:hanging="360"/>
      </w:pPr>
      <w:rPr>
        <w:rFonts w:ascii="Symbol" w:hAnsi="Symbol" w:hint="default"/>
      </w:rPr>
    </w:lvl>
    <w:lvl w:ilvl="6" w:tplc="1BA62EC0" w:tentative="1">
      <w:start w:val="1"/>
      <w:numFmt w:val="bullet"/>
      <w:lvlText w:val=""/>
      <w:lvlJc w:val="left"/>
      <w:pPr>
        <w:tabs>
          <w:tab w:val="num" w:pos="5040"/>
        </w:tabs>
        <w:ind w:left="5040" w:hanging="360"/>
      </w:pPr>
      <w:rPr>
        <w:rFonts w:ascii="Symbol" w:hAnsi="Symbol" w:hint="default"/>
      </w:rPr>
    </w:lvl>
    <w:lvl w:ilvl="7" w:tplc="09BCD6B6" w:tentative="1">
      <w:start w:val="1"/>
      <w:numFmt w:val="bullet"/>
      <w:lvlText w:val=""/>
      <w:lvlJc w:val="left"/>
      <w:pPr>
        <w:tabs>
          <w:tab w:val="num" w:pos="5760"/>
        </w:tabs>
        <w:ind w:left="5760" w:hanging="360"/>
      </w:pPr>
      <w:rPr>
        <w:rFonts w:ascii="Symbol" w:hAnsi="Symbol" w:hint="default"/>
      </w:rPr>
    </w:lvl>
    <w:lvl w:ilvl="8" w:tplc="B33485B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0082372"/>
    <w:multiLevelType w:val="hybridMultilevel"/>
    <w:tmpl w:val="EB8E479A"/>
    <w:lvl w:ilvl="0" w:tplc="34922404">
      <w:start w:val="1"/>
      <w:numFmt w:val="bullet"/>
      <w:lvlText w:val=""/>
      <w:lvlPicBulletId w:val="0"/>
      <w:lvlJc w:val="left"/>
      <w:pPr>
        <w:tabs>
          <w:tab w:val="num" w:pos="720"/>
        </w:tabs>
        <w:ind w:left="720" w:hanging="360"/>
      </w:pPr>
      <w:rPr>
        <w:rFonts w:ascii="Symbol" w:hAnsi="Symbol" w:hint="default"/>
      </w:rPr>
    </w:lvl>
    <w:lvl w:ilvl="1" w:tplc="FABC98CE" w:tentative="1">
      <w:start w:val="1"/>
      <w:numFmt w:val="bullet"/>
      <w:lvlText w:val=""/>
      <w:lvlJc w:val="left"/>
      <w:pPr>
        <w:tabs>
          <w:tab w:val="num" w:pos="1440"/>
        </w:tabs>
        <w:ind w:left="1440" w:hanging="360"/>
      </w:pPr>
      <w:rPr>
        <w:rFonts w:ascii="Symbol" w:hAnsi="Symbol" w:hint="default"/>
      </w:rPr>
    </w:lvl>
    <w:lvl w:ilvl="2" w:tplc="9F7CBF2C" w:tentative="1">
      <w:start w:val="1"/>
      <w:numFmt w:val="bullet"/>
      <w:lvlText w:val=""/>
      <w:lvlJc w:val="left"/>
      <w:pPr>
        <w:tabs>
          <w:tab w:val="num" w:pos="2160"/>
        </w:tabs>
        <w:ind w:left="2160" w:hanging="360"/>
      </w:pPr>
      <w:rPr>
        <w:rFonts w:ascii="Symbol" w:hAnsi="Symbol" w:hint="default"/>
      </w:rPr>
    </w:lvl>
    <w:lvl w:ilvl="3" w:tplc="88CED4B0" w:tentative="1">
      <w:start w:val="1"/>
      <w:numFmt w:val="bullet"/>
      <w:lvlText w:val=""/>
      <w:lvlJc w:val="left"/>
      <w:pPr>
        <w:tabs>
          <w:tab w:val="num" w:pos="2880"/>
        </w:tabs>
        <w:ind w:left="2880" w:hanging="360"/>
      </w:pPr>
      <w:rPr>
        <w:rFonts w:ascii="Symbol" w:hAnsi="Symbol" w:hint="default"/>
      </w:rPr>
    </w:lvl>
    <w:lvl w:ilvl="4" w:tplc="06789308" w:tentative="1">
      <w:start w:val="1"/>
      <w:numFmt w:val="bullet"/>
      <w:lvlText w:val=""/>
      <w:lvlJc w:val="left"/>
      <w:pPr>
        <w:tabs>
          <w:tab w:val="num" w:pos="3600"/>
        </w:tabs>
        <w:ind w:left="3600" w:hanging="360"/>
      </w:pPr>
      <w:rPr>
        <w:rFonts w:ascii="Symbol" w:hAnsi="Symbol" w:hint="default"/>
      </w:rPr>
    </w:lvl>
    <w:lvl w:ilvl="5" w:tplc="390839A2" w:tentative="1">
      <w:start w:val="1"/>
      <w:numFmt w:val="bullet"/>
      <w:lvlText w:val=""/>
      <w:lvlJc w:val="left"/>
      <w:pPr>
        <w:tabs>
          <w:tab w:val="num" w:pos="4320"/>
        </w:tabs>
        <w:ind w:left="4320" w:hanging="360"/>
      </w:pPr>
      <w:rPr>
        <w:rFonts w:ascii="Symbol" w:hAnsi="Symbol" w:hint="default"/>
      </w:rPr>
    </w:lvl>
    <w:lvl w:ilvl="6" w:tplc="4724B42C" w:tentative="1">
      <w:start w:val="1"/>
      <w:numFmt w:val="bullet"/>
      <w:lvlText w:val=""/>
      <w:lvlJc w:val="left"/>
      <w:pPr>
        <w:tabs>
          <w:tab w:val="num" w:pos="5040"/>
        </w:tabs>
        <w:ind w:left="5040" w:hanging="360"/>
      </w:pPr>
      <w:rPr>
        <w:rFonts w:ascii="Symbol" w:hAnsi="Symbol" w:hint="default"/>
      </w:rPr>
    </w:lvl>
    <w:lvl w:ilvl="7" w:tplc="AB9AB724" w:tentative="1">
      <w:start w:val="1"/>
      <w:numFmt w:val="bullet"/>
      <w:lvlText w:val=""/>
      <w:lvlJc w:val="left"/>
      <w:pPr>
        <w:tabs>
          <w:tab w:val="num" w:pos="5760"/>
        </w:tabs>
        <w:ind w:left="5760" w:hanging="360"/>
      </w:pPr>
      <w:rPr>
        <w:rFonts w:ascii="Symbol" w:hAnsi="Symbol" w:hint="default"/>
      </w:rPr>
    </w:lvl>
    <w:lvl w:ilvl="8" w:tplc="6A8E591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25B310E"/>
    <w:multiLevelType w:val="hybridMultilevel"/>
    <w:tmpl w:val="68D8B684"/>
    <w:lvl w:ilvl="0" w:tplc="0C09000F">
      <w:start w:val="1"/>
      <w:numFmt w:val="decimal"/>
      <w:lvlText w:val="%1."/>
      <w:lvlJc w:val="left"/>
      <w:pPr>
        <w:ind w:left="710" w:hanging="360"/>
      </w:pPr>
    </w:lvl>
    <w:lvl w:ilvl="1" w:tplc="0C090019" w:tentative="1">
      <w:start w:val="1"/>
      <w:numFmt w:val="lowerLetter"/>
      <w:lvlText w:val="%2."/>
      <w:lvlJc w:val="left"/>
      <w:pPr>
        <w:ind w:left="1430" w:hanging="360"/>
      </w:pPr>
    </w:lvl>
    <w:lvl w:ilvl="2" w:tplc="0C09001B" w:tentative="1">
      <w:start w:val="1"/>
      <w:numFmt w:val="lowerRoman"/>
      <w:lvlText w:val="%3."/>
      <w:lvlJc w:val="right"/>
      <w:pPr>
        <w:ind w:left="2150" w:hanging="180"/>
      </w:pPr>
    </w:lvl>
    <w:lvl w:ilvl="3" w:tplc="0C09000F" w:tentative="1">
      <w:start w:val="1"/>
      <w:numFmt w:val="decimal"/>
      <w:lvlText w:val="%4."/>
      <w:lvlJc w:val="left"/>
      <w:pPr>
        <w:ind w:left="2870" w:hanging="360"/>
      </w:pPr>
    </w:lvl>
    <w:lvl w:ilvl="4" w:tplc="0C090019" w:tentative="1">
      <w:start w:val="1"/>
      <w:numFmt w:val="lowerLetter"/>
      <w:lvlText w:val="%5."/>
      <w:lvlJc w:val="left"/>
      <w:pPr>
        <w:ind w:left="3590" w:hanging="360"/>
      </w:pPr>
    </w:lvl>
    <w:lvl w:ilvl="5" w:tplc="0C09001B" w:tentative="1">
      <w:start w:val="1"/>
      <w:numFmt w:val="lowerRoman"/>
      <w:lvlText w:val="%6."/>
      <w:lvlJc w:val="right"/>
      <w:pPr>
        <w:ind w:left="4310" w:hanging="180"/>
      </w:pPr>
    </w:lvl>
    <w:lvl w:ilvl="6" w:tplc="0C09000F" w:tentative="1">
      <w:start w:val="1"/>
      <w:numFmt w:val="decimal"/>
      <w:lvlText w:val="%7."/>
      <w:lvlJc w:val="left"/>
      <w:pPr>
        <w:ind w:left="5030" w:hanging="360"/>
      </w:pPr>
    </w:lvl>
    <w:lvl w:ilvl="7" w:tplc="0C090019" w:tentative="1">
      <w:start w:val="1"/>
      <w:numFmt w:val="lowerLetter"/>
      <w:lvlText w:val="%8."/>
      <w:lvlJc w:val="left"/>
      <w:pPr>
        <w:ind w:left="5750" w:hanging="360"/>
      </w:pPr>
    </w:lvl>
    <w:lvl w:ilvl="8" w:tplc="0C09001B" w:tentative="1">
      <w:start w:val="1"/>
      <w:numFmt w:val="lowerRoman"/>
      <w:lvlText w:val="%9."/>
      <w:lvlJc w:val="right"/>
      <w:pPr>
        <w:ind w:left="6470" w:hanging="180"/>
      </w:pPr>
    </w:lvl>
  </w:abstractNum>
  <w:abstractNum w:abstractNumId="13" w15:restartNumberingAfterBreak="0">
    <w:nsid w:val="566A782C"/>
    <w:multiLevelType w:val="hybridMultilevel"/>
    <w:tmpl w:val="3BC6ACC6"/>
    <w:lvl w:ilvl="0" w:tplc="171E322C">
      <w:start w:val="1"/>
      <w:numFmt w:val="decimal"/>
      <w:lvlText w:val="%1."/>
      <w:lvlJc w:val="left"/>
      <w:pPr>
        <w:ind w:left="720" w:hanging="360"/>
      </w:pPr>
      <w:rPr>
        <w:rFonts w:hint="default"/>
        <w:sz w:val="3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BDF332F"/>
    <w:multiLevelType w:val="hybridMultilevel"/>
    <w:tmpl w:val="836AF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11D6D35"/>
    <w:multiLevelType w:val="hybridMultilevel"/>
    <w:tmpl w:val="A628CC0E"/>
    <w:lvl w:ilvl="0" w:tplc="B7C6957E">
      <w:start w:val="1"/>
      <w:numFmt w:val="bullet"/>
      <w:lvlText w:val=""/>
      <w:lvlPicBulletId w:val="0"/>
      <w:lvlJc w:val="left"/>
      <w:pPr>
        <w:tabs>
          <w:tab w:val="num" w:pos="720"/>
        </w:tabs>
        <w:ind w:left="720" w:hanging="360"/>
      </w:pPr>
      <w:rPr>
        <w:rFonts w:ascii="Symbol" w:hAnsi="Symbol" w:hint="default"/>
      </w:rPr>
    </w:lvl>
    <w:lvl w:ilvl="1" w:tplc="7524680C" w:tentative="1">
      <w:start w:val="1"/>
      <w:numFmt w:val="bullet"/>
      <w:lvlText w:val=""/>
      <w:lvlJc w:val="left"/>
      <w:pPr>
        <w:tabs>
          <w:tab w:val="num" w:pos="1440"/>
        </w:tabs>
        <w:ind w:left="1440" w:hanging="360"/>
      </w:pPr>
      <w:rPr>
        <w:rFonts w:ascii="Symbol" w:hAnsi="Symbol" w:hint="default"/>
      </w:rPr>
    </w:lvl>
    <w:lvl w:ilvl="2" w:tplc="006A3FA0" w:tentative="1">
      <w:start w:val="1"/>
      <w:numFmt w:val="bullet"/>
      <w:lvlText w:val=""/>
      <w:lvlJc w:val="left"/>
      <w:pPr>
        <w:tabs>
          <w:tab w:val="num" w:pos="2160"/>
        </w:tabs>
        <w:ind w:left="2160" w:hanging="360"/>
      </w:pPr>
      <w:rPr>
        <w:rFonts w:ascii="Symbol" w:hAnsi="Symbol" w:hint="default"/>
      </w:rPr>
    </w:lvl>
    <w:lvl w:ilvl="3" w:tplc="573CF25C" w:tentative="1">
      <w:start w:val="1"/>
      <w:numFmt w:val="bullet"/>
      <w:lvlText w:val=""/>
      <w:lvlJc w:val="left"/>
      <w:pPr>
        <w:tabs>
          <w:tab w:val="num" w:pos="2880"/>
        </w:tabs>
        <w:ind w:left="2880" w:hanging="360"/>
      </w:pPr>
      <w:rPr>
        <w:rFonts w:ascii="Symbol" w:hAnsi="Symbol" w:hint="default"/>
      </w:rPr>
    </w:lvl>
    <w:lvl w:ilvl="4" w:tplc="6C7A10AA" w:tentative="1">
      <w:start w:val="1"/>
      <w:numFmt w:val="bullet"/>
      <w:lvlText w:val=""/>
      <w:lvlJc w:val="left"/>
      <w:pPr>
        <w:tabs>
          <w:tab w:val="num" w:pos="3600"/>
        </w:tabs>
        <w:ind w:left="3600" w:hanging="360"/>
      </w:pPr>
      <w:rPr>
        <w:rFonts w:ascii="Symbol" w:hAnsi="Symbol" w:hint="default"/>
      </w:rPr>
    </w:lvl>
    <w:lvl w:ilvl="5" w:tplc="C5FE3906" w:tentative="1">
      <w:start w:val="1"/>
      <w:numFmt w:val="bullet"/>
      <w:lvlText w:val=""/>
      <w:lvlJc w:val="left"/>
      <w:pPr>
        <w:tabs>
          <w:tab w:val="num" w:pos="4320"/>
        </w:tabs>
        <w:ind w:left="4320" w:hanging="360"/>
      </w:pPr>
      <w:rPr>
        <w:rFonts w:ascii="Symbol" w:hAnsi="Symbol" w:hint="default"/>
      </w:rPr>
    </w:lvl>
    <w:lvl w:ilvl="6" w:tplc="E6DAC872" w:tentative="1">
      <w:start w:val="1"/>
      <w:numFmt w:val="bullet"/>
      <w:lvlText w:val=""/>
      <w:lvlJc w:val="left"/>
      <w:pPr>
        <w:tabs>
          <w:tab w:val="num" w:pos="5040"/>
        </w:tabs>
        <w:ind w:left="5040" w:hanging="360"/>
      </w:pPr>
      <w:rPr>
        <w:rFonts w:ascii="Symbol" w:hAnsi="Symbol" w:hint="default"/>
      </w:rPr>
    </w:lvl>
    <w:lvl w:ilvl="7" w:tplc="40F2E356" w:tentative="1">
      <w:start w:val="1"/>
      <w:numFmt w:val="bullet"/>
      <w:lvlText w:val=""/>
      <w:lvlJc w:val="left"/>
      <w:pPr>
        <w:tabs>
          <w:tab w:val="num" w:pos="5760"/>
        </w:tabs>
        <w:ind w:left="5760" w:hanging="360"/>
      </w:pPr>
      <w:rPr>
        <w:rFonts w:ascii="Symbol" w:hAnsi="Symbol" w:hint="default"/>
      </w:rPr>
    </w:lvl>
    <w:lvl w:ilvl="8" w:tplc="1DC8F29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1234062"/>
    <w:multiLevelType w:val="hybridMultilevel"/>
    <w:tmpl w:val="DEA02362"/>
    <w:lvl w:ilvl="0" w:tplc="AEC41086">
      <w:start w:val="1"/>
      <w:numFmt w:val="bullet"/>
      <w:lvlText w:val=""/>
      <w:lvlJc w:val="left"/>
      <w:pPr>
        <w:ind w:left="1080" w:hanging="360"/>
      </w:pPr>
      <w:rPr>
        <w:rFonts w:ascii="Wingdings 2" w:hAnsi="Wingdings 2" w:hint="default"/>
        <w:b/>
        <w:bCs w:val="0"/>
        <w:sz w:val="32"/>
        <w:szCs w:val="3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5F82426"/>
    <w:multiLevelType w:val="hybridMultilevel"/>
    <w:tmpl w:val="D9005174"/>
    <w:lvl w:ilvl="0" w:tplc="AEC41086">
      <w:start w:val="1"/>
      <w:numFmt w:val="bullet"/>
      <w:lvlText w:val=""/>
      <w:lvlJc w:val="left"/>
      <w:pPr>
        <w:ind w:left="1080" w:hanging="360"/>
      </w:pPr>
      <w:rPr>
        <w:rFonts w:ascii="Wingdings 2" w:hAnsi="Wingdings 2" w:hint="default"/>
        <w:b/>
        <w:bCs w:val="0"/>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E5579F"/>
    <w:multiLevelType w:val="hybridMultilevel"/>
    <w:tmpl w:val="588683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14A7564"/>
    <w:multiLevelType w:val="hybridMultilevel"/>
    <w:tmpl w:val="CC101B0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1BB68D8"/>
    <w:multiLevelType w:val="hybridMultilevel"/>
    <w:tmpl w:val="0B46D8F6"/>
    <w:lvl w:ilvl="0" w:tplc="E2C6500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707D19"/>
    <w:multiLevelType w:val="hybridMultilevel"/>
    <w:tmpl w:val="8DFC78D4"/>
    <w:lvl w:ilvl="0" w:tplc="82380640">
      <w:start w:val="1"/>
      <w:numFmt w:val="bullet"/>
      <w:pStyle w:val="ListParagraph"/>
      <w:lvlText w:val=""/>
      <w:lvlJc w:val="left"/>
      <w:pPr>
        <w:ind w:left="720" w:hanging="360"/>
      </w:pPr>
      <w:rPr>
        <w:rFonts w:ascii="Symbol" w:hAnsi="Symbol" w:hint="default"/>
      </w:rPr>
    </w:lvl>
    <w:lvl w:ilvl="1" w:tplc="F1A4E62C">
      <w:start w:val="2"/>
      <w:numFmt w:val="bullet"/>
      <w:lvlText w:val=""/>
      <w:lvlJc w:val="left"/>
      <w:pPr>
        <w:ind w:left="1440" w:hanging="360"/>
      </w:pPr>
      <w:rPr>
        <w:rFonts w:ascii="Symbol" w:eastAsia="Wingdings 2" w:hAnsi="Symbol" w:cstheme="minorHAns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6160D5"/>
    <w:multiLevelType w:val="hybridMultilevel"/>
    <w:tmpl w:val="04FA27FC"/>
    <w:lvl w:ilvl="0" w:tplc="FE7A33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A863424"/>
    <w:multiLevelType w:val="hybridMultilevel"/>
    <w:tmpl w:val="2FA65E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C3B486E"/>
    <w:multiLevelType w:val="hybridMultilevel"/>
    <w:tmpl w:val="D5D86292"/>
    <w:lvl w:ilvl="0" w:tplc="10D6647C">
      <w:start w:val="1"/>
      <w:numFmt w:val="bullet"/>
      <w:lvlText w:val=""/>
      <w:lvlPicBulletId w:val="1"/>
      <w:lvlJc w:val="left"/>
      <w:pPr>
        <w:tabs>
          <w:tab w:val="num" w:pos="720"/>
        </w:tabs>
        <w:ind w:left="720" w:hanging="360"/>
      </w:pPr>
      <w:rPr>
        <w:rFonts w:ascii="Symbol" w:hAnsi="Symbol" w:hint="default"/>
      </w:rPr>
    </w:lvl>
    <w:lvl w:ilvl="1" w:tplc="52B67178" w:tentative="1">
      <w:start w:val="1"/>
      <w:numFmt w:val="bullet"/>
      <w:lvlText w:val=""/>
      <w:lvlJc w:val="left"/>
      <w:pPr>
        <w:tabs>
          <w:tab w:val="num" w:pos="1440"/>
        </w:tabs>
        <w:ind w:left="1440" w:hanging="360"/>
      </w:pPr>
      <w:rPr>
        <w:rFonts w:ascii="Symbol" w:hAnsi="Symbol" w:hint="default"/>
      </w:rPr>
    </w:lvl>
    <w:lvl w:ilvl="2" w:tplc="A404B7D2" w:tentative="1">
      <w:start w:val="1"/>
      <w:numFmt w:val="bullet"/>
      <w:lvlText w:val=""/>
      <w:lvlJc w:val="left"/>
      <w:pPr>
        <w:tabs>
          <w:tab w:val="num" w:pos="2160"/>
        </w:tabs>
        <w:ind w:left="2160" w:hanging="360"/>
      </w:pPr>
      <w:rPr>
        <w:rFonts w:ascii="Symbol" w:hAnsi="Symbol" w:hint="default"/>
      </w:rPr>
    </w:lvl>
    <w:lvl w:ilvl="3" w:tplc="8BE2016C" w:tentative="1">
      <w:start w:val="1"/>
      <w:numFmt w:val="bullet"/>
      <w:lvlText w:val=""/>
      <w:lvlJc w:val="left"/>
      <w:pPr>
        <w:tabs>
          <w:tab w:val="num" w:pos="2880"/>
        </w:tabs>
        <w:ind w:left="2880" w:hanging="360"/>
      </w:pPr>
      <w:rPr>
        <w:rFonts w:ascii="Symbol" w:hAnsi="Symbol" w:hint="default"/>
      </w:rPr>
    </w:lvl>
    <w:lvl w:ilvl="4" w:tplc="D6504CF4" w:tentative="1">
      <w:start w:val="1"/>
      <w:numFmt w:val="bullet"/>
      <w:lvlText w:val=""/>
      <w:lvlJc w:val="left"/>
      <w:pPr>
        <w:tabs>
          <w:tab w:val="num" w:pos="3600"/>
        </w:tabs>
        <w:ind w:left="3600" w:hanging="360"/>
      </w:pPr>
      <w:rPr>
        <w:rFonts w:ascii="Symbol" w:hAnsi="Symbol" w:hint="default"/>
      </w:rPr>
    </w:lvl>
    <w:lvl w:ilvl="5" w:tplc="96C0BE6E" w:tentative="1">
      <w:start w:val="1"/>
      <w:numFmt w:val="bullet"/>
      <w:lvlText w:val=""/>
      <w:lvlJc w:val="left"/>
      <w:pPr>
        <w:tabs>
          <w:tab w:val="num" w:pos="4320"/>
        </w:tabs>
        <w:ind w:left="4320" w:hanging="360"/>
      </w:pPr>
      <w:rPr>
        <w:rFonts w:ascii="Symbol" w:hAnsi="Symbol" w:hint="default"/>
      </w:rPr>
    </w:lvl>
    <w:lvl w:ilvl="6" w:tplc="0DEEC166" w:tentative="1">
      <w:start w:val="1"/>
      <w:numFmt w:val="bullet"/>
      <w:lvlText w:val=""/>
      <w:lvlJc w:val="left"/>
      <w:pPr>
        <w:tabs>
          <w:tab w:val="num" w:pos="5040"/>
        </w:tabs>
        <w:ind w:left="5040" w:hanging="360"/>
      </w:pPr>
      <w:rPr>
        <w:rFonts w:ascii="Symbol" w:hAnsi="Symbol" w:hint="default"/>
      </w:rPr>
    </w:lvl>
    <w:lvl w:ilvl="7" w:tplc="ECDE9C2A" w:tentative="1">
      <w:start w:val="1"/>
      <w:numFmt w:val="bullet"/>
      <w:lvlText w:val=""/>
      <w:lvlJc w:val="left"/>
      <w:pPr>
        <w:tabs>
          <w:tab w:val="num" w:pos="5760"/>
        </w:tabs>
        <w:ind w:left="5760" w:hanging="360"/>
      </w:pPr>
      <w:rPr>
        <w:rFonts w:ascii="Symbol" w:hAnsi="Symbol" w:hint="default"/>
      </w:rPr>
    </w:lvl>
    <w:lvl w:ilvl="8" w:tplc="A618601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CF33C4E"/>
    <w:multiLevelType w:val="hybridMultilevel"/>
    <w:tmpl w:val="955C95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6564F2"/>
    <w:multiLevelType w:val="hybridMultilevel"/>
    <w:tmpl w:val="F7867F76"/>
    <w:lvl w:ilvl="0" w:tplc="171E322C">
      <w:start w:val="1"/>
      <w:numFmt w:val="decimal"/>
      <w:pStyle w:val="Heading1"/>
      <w:lvlText w:val="%1."/>
      <w:lvlJc w:val="left"/>
      <w:pPr>
        <w:ind w:left="1080" w:hanging="360"/>
      </w:pPr>
      <w:rPr>
        <w:rFonts w:hint="default"/>
        <w:b/>
        <w:bCs w:val="0"/>
        <w:sz w:val="32"/>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E62590A"/>
    <w:multiLevelType w:val="hybridMultilevel"/>
    <w:tmpl w:val="2880F9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E9B4971"/>
    <w:multiLevelType w:val="hybridMultilevel"/>
    <w:tmpl w:val="6AB290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46200700">
    <w:abstractNumId w:val="19"/>
  </w:num>
  <w:num w:numId="2" w16cid:durableId="1219701978">
    <w:abstractNumId w:val="0"/>
  </w:num>
  <w:num w:numId="3" w16cid:durableId="758675541">
    <w:abstractNumId w:val="14"/>
  </w:num>
  <w:num w:numId="4" w16cid:durableId="2088459148">
    <w:abstractNumId w:val="2"/>
  </w:num>
  <w:num w:numId="5" w16cid:durableId="1190605541">
    <w:abstractNumId w:val="7"/>
  </w:num>
  <w:num w:numId="6" w16cid:durableId="1636181837">
    <w:abstractNumId w:val="20"/>
  </w:num>
  <w:num w:numId="7" w16cid:durableId="782453971">
    <w:abstractNumId w:val="13"/>
  </w:num>
  <w:num w:numId="8" w16cid:durableId="791287170">
    <w:abstractNumId w:val="4"/>
  </w:num>
  <w:num w:numId="9" w16cid:durableId="661783416">
    <w:abstractNumId w:val="28"/>
  </w:num>
  <w:num w:numId="10" w16cid:durableId="415782166">
    <w:abstractNumId w:val="18"/>
  </w:num>
  <w:num w:numId="11" w16cid:durableId="1248925525">
    <w:abstractNumId w:val="23"/>
  </w:num>
  <w:num w:numId="12" w16cid:durableId="469270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23712824">
    <w:abstractNumId w:val="22"/>
  </w:num>
  <w:num w:numId="14" w16cid:durableId="1435636844">
    <w:abstractNumId w:val="9"/>
  </w:num>
  <w:num w:numId="15" w16cid:durableId="922255037">
    <w:abstractNumId w:val="21"/>
  </w:num>
  <w:num w:numId="16" w16cid:durableId="839462494">
    <w:abstractNumId w:val="25"/>
  </w:num>
  <w:num w:numId="17" w16cid:durableId="398207751">
    <w:abstractNumId w:val="12"/>
  </w:num>
  <w:num w:numId="18" w16cid:durableId="860163273">
    <w:abstractNumId w:val="8"/>
  </w:num>
  <w:num w:numId="19" w16cid:durableId="1305311185">
    <w:abstractNumId w:val="16"/>
  </w:num>
  <w:num w:numId="20" w16cid:durableId="584341318">
    <w:abstractNumId w:val="17"/>
  </w:num>
  <w:num w:numId="21" w16cid:durableId="1774401565">
    <w:abstractNumId w:val="26"/>
  </w:num>
  <w:num w:numId="22" w16cid:durableId="718750563">
    <w:abstractNumId w:val="27"/>
  </w:num>
  <w:num w:numId="23" w16cid:durableId="482352143">
    <w:abstractNumId w:val="3"/>
  </w:num>
  <w:num w:numId="24" w16cid:durableId="112290229">
    <w:abstractNumId w:val="1"/>
  </w:num>
  <w:num w:numId="25" w16cid:durableId="90512996">
    <w:abstractNumId w:val="5"/>
  </w:num>
  <w:num w:numId="26" w16cid:durableId="1572810739">
    <w:abstractNumId w:val="11"/>
  </w:num>
  <w:num w:numId="27" w16cid:durableId="770122530">
    <w:abstractNumId w:val="10"/>
  </w:num>
  <w:num w:numId="28" w16cid:durableId="2017882391">
    <w:abstractNumId w:val="15"/>
  </w:num>
  <w:num w:numId="29" w16cid:durableId="1614944746">
    <w:abstractNumId w:val="24"/>
  </w:num>
  <w:num w:numId="30" w16cid:durableId="16910326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808"/>
    <w:rsid w:val="00006F9F"/>
    <w:rsid w:val="00012742"/>
    <w:rsid w:val="0002093B"/>
    <w:rsid w:val="00021565"/>
    <w:rsid w:val="000220E9"/>
    <w:rsid w:val="00031E64"/>
    <w:rsid w:val="00035901"/>
    <w:rsid w:val="00040527"/>
    <w:rsid w:val="00043C7E"/>
    <w:rsid w:val="00045D36"/>
    <w:rsid w:val="00050057"/>
    <w:rsid w:val="00050096"/>
    <w:rsid w:val="0005695F"/>
    <w:rsid w:val="0006353C"/>
    <w:rsid w:val="000A149D"/>
    <w:rsid w:val="000A4079"/>
    <w:rsid w:val="000A7C55"/>
    <w:rsid w:val="000B089A"/>
    <w:rsid w:val="000B14A8"/>
    <w:rsid w:val="000B180E"/>
    <w:rsid w:val="000B6D27"/>
    <w:rsid w:val="000C0224"/>
    <w:rsid w:val="000C073E"/>
    <w:rsid w:val="000C55B0"/>
    <w:rsid w:val="000D1837"/>
    <w:rsid w:val="000D42FF"/>
    <w:rsid w:val="000D5A9F"/>
    <w:rsid w:val="000E0108"/>
    <w:rsid w:val="000E4A95"/>
    <w:rsid w:val="000F05BB"/>
    <w:rsid w:val="000F3EBA"/>
    <w:rsid w:val="001114AF"/>
    <w:rsid w:val="00113EE6"/>
    <w:rsid w:val="00114743"/>
    <w:rsid w:val="0012246A"/>
    <w:rsid w:val="00123330"/>
    <w:rsid w:val="00125A0F"/>
    <w:rsid w:val="00131F1A"/>
    <w:rsid w:val="001326ED"/>
    <w:rsid w:val="00134E13"/>
    <w:rsid w:val="0013627A"/>
    <w:rsid w:val="00136759"/>
    <w:rsid w:val="00137882"/>
    <w:rsid w:val="00140155"/>
    <w:rsid w:val="0014050B"/>
    <w:rsid w:val="00140B28"/>
    <w:rsid w:val="0014145D"/>
    <w:rsid w:val="00142F3E"/>
    <w:rsid w:val="00143DD7"/>
    <w:rsid w:val="001440FF"/>
    <w:rsid w:val="001515E2"/>
    <w:rsid w:val="001565CB"/>
    <w:rsid w:val="0016577D"/>
    <w:rsid w:val="00166A2C"/>
    <w:rsid w:val="00170B14"/>
    <w:rsid w:val="00180442"/>
    <w:rsid w:val="00184A7F"/>
    <w:rsid w:val="0018548A"/>
    <w:rsid w:val="001870A6"/>
    <w:rsid w:val="001A1795"/>
    <w:rsid w:val="001A1828"/>
    <w:rsid w:val="001A5770"/>
    <w:rsid w:val="001A647C"/>
    <w:rsid w:val="001B7CEC"/>
    <w:rsid w:val="001C38CC"/>
    <w:rsid w:val="001C6BBC"/>
    <w:rsid w:val="001C6E4C"/>
    <w:rsid w:val="001D16EB"/>
    <w:rsid w:val="001D5E6C"/>
    <w:rsid w:val="001D7D28"/>
    <w:rsid w:val="001E255C"/>
    <w:rsid w:val="001E2A88"/>
    <w:rsid w:val="001E5805"/>
    <w:rsid w:val="001F3FEC"/>
    <w:rsid w:val="001F5EF7"/>
    <w:rsid w:val="00200B3E"/>
    <w:rsid w:val="00201F77"/>
    <w:rsid w:val="00216CCD"/>
    <w:rsid w:val="002171FB"/>
    <w:rsid w:val="00221D21"/>
    <w:rsid w:val="00224140"/>
    <w:rsid w:val="00227E62"/>
    <w:rsid w:val="00232A05"/>
    <w:rsid w:val="0023485B"/>
    <w:rsid w:val="00237D81"/>
    <w:rsid w:val="002400FD"/>
    <w:rsid w:val="002468CF"/>
    <w:rsid w:val="00247371"/>
    <w:rsid w:val="002603E2"/>
    <w:rsid w:val="00263B5E"/>
    <w:rsid w:val="002644B5"/>
    <w:rsid w:val="00264697"/>
    <w:rsid w:val="002829C2"/>
    <w:rsid w:val="00283CC0"/>
    <w:rsid w:val="002925AE"/>
    <w:rsid w:val="00292FAA"/>
    <w:rsid w:val="002948EC"/>
    <w:rsid w:val="002A1641"/>
    <w:rsid w:val="002A337F"/>
    <w:rsid w:val="002A36AF"/>
    <w:rsid w:val="002A38D0"/>
    <w:rsid w:val="002A710A"/>
    <w:rsid w:val="002B3C6C"/>
    <w:rsid w:val="002B5575"/>
    <w:rsid w:val="002C1F61"/>
    <w:rsid w:val="002C2B5B"/>
    <w:rsid w:val="002C3189"/>
    <w:rsid w:val="002D52A7"/>
    <w:rsid w:val="00300CE3"/>
    <w:rsid w:val="00303D0B"/>
    <w:rsid w:val="00311095"/>
    <w:rsid w:val="003114B5"/>
    <w:rsid w:val="00313B4E"/>
    <w:rsid w:val="00321494"/>
    <w:rsid w:val="00326C05"/>
    <w:rsid w:val="00326CA4"/>
    <w:rsid w:val="00334C93"/>
    <w:rsid w:val="00335ED1"/>
    <w:rsid w:val="0034220B"/>
    <w:rsid w:val="00343DAE"/>
    <w:rsid w:val="0035484B"/>
    <w:rsid w:val="00366280"/>
    <w:rsid w:val="00366789"/>
    <w:rsid w:val="00370B69"/>
    <w:rsid w:val="00376653"/>
    <w:rsid w:val="00376671"/>
    <w:rsid w:val="00376D89"/>
    <w:rsid w:val="00385C06"/>
    <w:rsid w:val="00390EFF"/>
    <w:rsid w:val="003922F3"/>
    <w:rsid w:val="003A2AD9"/>
    <w:rsid w:val="003A2DD0"/>
    <w:rsid w:val="003A44EA"/>
    <w:rsid w:val="003A620E"/>
    <w:rsid w:val="003B2B88"/>
    <w:rsid w:val="003B7C02"/>
    <w:rsid w:val="003C041F"/>
    <w:rsid w:val="003C2964"/>
    <w:rsid w:val="003C55B8"/>
    <w:rsid w:val="003D7A38"/>
    <w:rsid w:val="003E0019"/>
    <w:rsid w:val="003E377D"/>
    <w:rsid w:val="003F0037"/>
    <w:rsid w:val="003F02DA"/>
    <w:rsid w:val="003F6AF4"/>
    <w:rsid w:val="00405B7A"/>
    <w:rsid w:val="00406249"/>
    <w:rsid w:val="004207BB"/>
    <w:rsid w:val="0042166C"/>
    <w:rsid w:val="00443C4B"/>
    <w:rsid w:val="00445939"/>
    <w:rsid w:val="00460E66"/>
    <w:rsid w:val="00462E0F"/>
    <w:rsid w:val="00465F50"/>
    <w:rsid w:val="004728C7"/>
    <w:rsid w:val="00475F3D"/>
    <w:rsid w:val="0047625A"/>
    <w:rsid w:val="00482EC7"/>
    <w:rsid w:val="00485322"/>
    <w:rsid w:val="004966B8"/>
    <w:rsid w:val="00496848"/>
    <w:rsid w:val="004A132E"/>
    <w:rsid w:val="004B6A13"/>
    <w:rsid w:val="004C1981"/>
    <w:rsid w:val="004C2933"/>
    <w:rsid w:val="004C4F71"/>
    <w:rsid w:val="004C51D3"/>
    <w:rsid w:val="004D0806"/>
    <w:rsid w:val="004D5807"/>
    <w:rsid w:val="004E25C3"/>
    <w:rsid w:val="004E275F"/>
    <w:rsid w:val="004E306E"/>
    <w:rsid w:val="004F10B4"/>
    <w:rsid w:val="004F6AFB"/>
    <w:rsid w:val="00506611"/>
    <w:rsid w:val="00513C48"/>
    <w:rsid w:val="0052604B"/>
    <w:rsid w:val="00526D69"/>
    <w:rsid w:val="00530273"/>
    <w:rsid w:val="0053393F"/>
    <w:rsid w:val="00534104"/>
    <w:rsid w:val="00541667"/>
    <w:rsid w:val="00545145"/>
    <w:rsid w:val="00551A4E"/>
    <w:rsid w:val="00556394"/>
    <w:rsid w:val="005604D3"/>
    <w:rsid w:val="005621D0"/>
    <w:rsid w:val="00563412"/>
    <w:rsid w:val="005675F2"/>
    <w:rsid w:val="0057160F"/>
    <w:rsid w:val="00571C61"/>
    <w:rsid w:val="00571E3F"/>
    <w:rsid w:val="005724CA"/>
    <w:rsid w:val="00580279"/>
    <w:rsid w:val="005810C7"/>
    <w:rsid w:val="00581633"/>
    <w:rsid w:val="00582C6C"/>
    <w:rsid w:val="00583043"/>
    <w:rsid w:val="0058418D"/>
    <w:rsid w:val="005854BE"/>
    <w:rsid w:val="00586052"/>
    <w:rsid w:val="00587174"/>
    <w:rsid w:val="00592131"/>
    <w:rsid w:val="00593022"/>
    <w:rsid w:val="0059323E"/>
    <w:rsid w:val="005B50C0"/>
    <w:rsid w:val="005B5845"/>
    <w:rsid w:val="005C4F92"/>
    <w:rsid w:val="005C5805"/>
    <w:rsid w:val="005C6C49"/>
    <w:rsid w:val="005D6208"/>
    <w:rsid w:val="005D7A59"/>
    <w:rsid w:val="005E13B0"/>
    <w:rsid w:val="005E5C31"/>
    <w:rsid w:val="005F00EA"/>
    <w:rsid w:val="005F014E"/>
    <w:rsid w:val="005F1CBC"/>
    <w:rsid w:val="005F3CF8"/>
    <w:rsid w:val="006004D6"/>
    <w:rsid w:val="00603D98"/>
    <w:rsid w:val="006042F4"/>
    <w:rsid w:val="00607D97"/>
    <w:rsid w:val="00610707"/>
    <w:rsid w:val="00610D68"/>
    <w:rsid w:val="006138F8"/>
    <w:rsid w:val="006154CE"/>
    <w:rsid w:val="006171C0"/>
    <w:rsid w:val="00623256"/>
    <w:rsid w:val="00634E39"/>
    <w:rsid w:val="006350D7"/>
    <w:rsid w:val="0063608F"/>
    <w:rsid w:val="00643A09"/>
    <w:rsid w:val="006441C2"/>
    <w:rsid w:val="006458EE"/>
    <w:rsid w:val="00645EFD"/>
    <w:rsid w:val="006502B7"/>
    <w:rsid w:val="00650EBC"/>
    <w:rsid w:val="00653649"/>
    <w:rsid w:val="00661690"/>
    <w:rsid w:val="0066722D"/>
    <w:rsid w:val="00670494"/>
    <w:rsid w:val="00673E47"/>
    <w:rsid w:val="00676F79"/>
    <w:rsid w:val="0068084B"/>
    <w:rsid w:val="00681676"/>
    <w:rsid w:val="006840C7"/>
    <w:rsid w:val="0068471B"/>
    <w:rsid w:val="006A09B8"/>
    <w:rsid w:val="006A4D9B"/>
    <w:rsid w:val="006A5E85"/>
    <w:rsid w:val="006B70E1"/>
    <w:rsid w:val="006B7514"/>
    <w:rsid w:val="006C4C53"/>
    <w:rsid w:val="006D38C5"/>
    <w:rsid w:val="006E1EE8"/>
    <w:rsid w:val="006E238B"/>
    <w:rsid w:val="006E6AD7"/>
    <w:rsid w:val="006F4FF3"/>
    <w:rsid w:val="0070399E"/>
    <w:rsid w:val="00712146"/>
    <w:rsid w:val="00712573"/>
    <w:rsid w:val="00713356"/>
    <w:rsid w:val="0071338D"/>
    <w:rsid w:val="007165EE"/>
    <w:rsid w:val="007269AA"/>
    <w:rsid w:val="00735B23"/>
    <w:rsid w:val="00736C03"/>
    <w:rsid w:val="007377B8"/>
    <w:rsid w:val="00740D5B"/>
    <w:rsid w:val="00742CD9"/>
    <w:rsid w:val="007444F6"/>
    <w:rsid w:val="00744CEE"/>
    <w:rsid w:val="00747DA4"/>
    <w:rsid w:val="00750B4B"/>
    <w:rsid w:val="00757A07"/>
    <w:rsid w:val="00762600"/>
    <w:rsid w:val="007641F5"/>
    <w:rsid w:val="00764E1C"/>
    <w:rsid w:val="0076567C"/>
    <w:rsid w:val="007716B7"/>
    <w:rsid w:val="007752DB"/>
    <w:rsid w:val="007756D2"/>
    <w:rsid w:val="0077706A"/>
    <w:rsid w:val="00792BEF"/>
    <w:rsid w:val="007A5EBA"/>
    <w:rsid w:val="007A6D64"/>
    <w:rsid w:val="007B4AE1"/>
    <w:rsid w:val="007C014E"/>
    <w:rsid w:val="007C3D10"/>
    <w:rsid w:val="007C5AAB"/>
    <w:rsid w:val="007C73E8"/>
    <w:rsid w:val="007D1363"/>
    <w:rsid w:val="007D2C0D"/>
    <w:rsid w:val="007D6411"/>
    <w:rsid w:val="007E166E"/>
    <w:rsid w:val="007E3FF4"/>
    <w:rsid w:val="007E5585"/>
    <w:rsid w:val="007E62E9"/>
    <w:rsid w:val="007F1F71"/>
    <w:rsid w:val="0080249E"/>
    <w:rsid w:val="008050AE"/>
    <w:rsid w:val="00805BD2"/>
    <w:rsid w:val="00805C95"/>
    <w:rsid w:val="00810810"/>
    <w:rsid w:val="00811A7A"/>
    <w:rsid w:val="00814DC6"/>
    <w:rsid w:val="00816EEF"/>
    <w:rsid w:val="00823E7D"/>
    <w:rsid w:val="00831ABC"/>
    <w:rsid w:val="00832843"/>
    <w:rsid w:val="00833B58"/>
    <w:rsid w:val="00836F33"/>
    <w:rsid w:val="008404AE"/>
    <w:rsid w:val="008456CD"/>
    <w:rsid w:val="00847B84"/>
    <w:rsid w:val="008524F7"/>
    <w:rsid w:val="00852EBD"/>
    <w:rsid w:val="00856A0F"/>
    <w:rsid w:val="008574F7"/>
    <w:rsid w:val="00863128"/>
    <w:rsid w:val="0086499E"/>
    <w:rsid w:val="0086523F"/>
    <w:rsid w:val="0086534D"/>
    <w:rsid w:val="00866750"/>
    <w:rsid w:val="00866D95"/>
    <w:rsid w:val="00871ED4"/>
    <w:rsid w:val="00873931"/>
    <w:rsid w:val="0087670F"/>
    <w:rsid w:val="0088414D"/>
    <w:rsid w:val="00891961"/>
    <w:rsid w:val="00891A62"/>
    <w:rsid w:val="00896A37"/>
    <w:rsid w:val="008A2225"/>
    <w:rsid w:val="008A54B3"/>
    <w:rsid w:val="008A5930"/>
    <w:rsid w:val="008A73F4"/>
    <w:rsid w:val="008B285A"/>
    <w:rsid w:val="008B5745"/>
    <w:rsid w:val="008B6582"/>
    <w:rsid w:val="008C1A07"/>
    <w:rsid w:val="008C26A1"/>
    <w:rsid w:val="008D51C0"/>
    <w:rsid w:val="008E4DD7"/>
    <w:rsid w:val="008E55FE"/>
    <w:rsid w:val="009130D7"/>
    <w:rsid w:val="00914EB2"/>
    <w:rsid w:val="00921BC8"/>
    <w:rsid w:val="00923A1A"/>
    <w:rsid w:val="00925ADA"/>
    <w:rsid w:val="00926D7D"/>
    <w:rsid w:val="00927703"/>
    <w:rsid w:val="0093209D"/>
    <w:rsid w:val="00933E43"/>
    <w:rsid w:val="00934F13"/>
    <w:rsid w:val="00940E48"/>
    <w:rsid w:val="009425E7"/>
    <w:rsid w:val="009426EB"/>
    <w:rsid w:val="0094468D"/>
    <w:rsid w:val="00951F62"/>
    <w:rsid w:val="00953459"/>
    <w:rsid w:val="009556FA"/>
    <w:rsid w:val="00956526"/>
    <w:rsid w:val="00960270"/>
    <w:rsid w:val="00960AA3"/>
    <w:rsid w:val="00966416"/>
    <w:rsid w:val="009706D2"/>
    <w:rsid w:val="00970F63"/>
    <w:rsid w:val="00977262"/>
    <w:rsid w:val="0098574A"/>
    <w:rsid w:val="00985D78"/>
    <w:rsid w:val="0099210E"/>
    <w:rsid w:val="00992B2A"/>
    <w:rsid w:val="009A3312"/>
    <w:rsid w:val="009A4200"/>
    <w:rsid w:val="009A5743"/>
    <w:rsid w:val="009B2C18"/>
    <w:rsid w:val="009B5C69"/>
    <w:rsid w:val="009B646E"/>
    <w:rsid w:val="009B6E29"/>
    <w:rsid w:val="009B7FA9"/>
    <w:rsid w:val="009C1F68"/>
    <w:rsid w:val="009C6B46"/>
    <w:rsid w:val="009C76A8"/>
    <w:rsid w:val="009C7E3B"/>
    <w:rsid w:val="009D38A7"/>
    <w:rsid w:val="009E0753"/>
    <w:rsid w:val="009E3216"/>
    <w:rsid w:val="009E33EF"/>
    <w:rsid w:val="009E390B"/>
    <w:rsid w:val="009E4C91"/>
    <w:rsid w:val="009F2A73"/>
    <w:rsid w:val="009F373B"/>
    <w:rsid w:val="009F5B5D"/>
    <w:rsid w:val="00A02721"/>
    <w:rsid w:val="00A04070"/>
    <w:rsid w:val="00A2046B"/>
    <w:rsid w:val="00A24960"/>
    <w:rsid w:val="00A3379A"/>
    <w:rsid w:val="00A454BD"/>
    <w:rsid w:val="00A45675"/>
    <w:rsid w:val="00A47364"/>
    <w:rsid w:val="00A51B4A"/>
    <w:rsid w:val="00A54533"/>
    <w:rsid w:val="00A54E6D"/>
    <w:rsid w:val="00A61D2D"/>
    <w:rsid w:val="00A71918"/>
    <w:rsid w:val="00A71CC1"/>
    <w:rsid w:val="00A755C6"/>
    <w:rsid w:val="00A81677"/>
    <w:rsid w:val="00A81A09"/>
    <w:rsid w:val="00A8225B"/>
    <w:rsid w:val="00A8235D"/>
    <w:rsid w:val="00A855F9"/>
    <w:rsid w:val="00A8709C"/>
    <w:rsid w:val="00A87F22"/>
    <w:rsid w:val="00A9343D"/>
    <w:rsid w:val="00A96388"/>
    <w:rsid w:val="00AA6EE8"/>
    <w:rsid w:val="00AB161D"/>
    <w:rsid w:val="00AB270A"/>
    <w:rsid w:val="00AB2858"/>
    <w:rsid w:val="00AB58E6"/>
    <w:rsid w:val="00AB7F9F"/>
    <w:rsid w:val="00AC1DF0"/>
    <w:rsid w:val="00AC2570"/>
    <w:rsid w:val="00AC7147"/>
    <w:rsid w:val="00AD012B"/>
    <w:rsid w:val="00AD22CA"/>
    <w:rsid w:val="00AE7129"/>
    <w:rsid w:val="00AF0D24"/>
    <w:rsid w:val="00B00B15"/>
    <w:rsid w:val="00B04CD3"/>
    <w:rsid w:val="00B06079"/>
    <w:rsid w:val="00B10041"/>
    <w:rsid w:val="00B16A13"/>
    <w:rsid w:val="00B17890"/>
    <w:rsid w:val="00B217EE"/>
    <w:rsid w:val="00B22561"/>
    <w:rsid w:val="00B2407C"/>
    <w:rsid w:val="00B30F80"/>
    <w:rsid w:val="00B346A6"/>
    <w:rsid w:val="00B36095"/>
    <w:rsid w:val="00B36BCB"/>
    <w:rsid w:val="00B42D4D"/>
    <w:rsid w:val="00B43A31"/>
    <w:rsid w:val="00B46AB2"/>
    <w:rsid w:val="00B52BE8"/>
    <w:rsid w:val="00B5315D"/>
    <w:rsid w:val="00B602FF"/>
    <w:rsid w:val="00B63219"/>
    <w:rsid w:val="00B64B6D"/>
    <w:rsid w:val="00B82284"/>
    <w:rsid w:val="00B84947"/>
    <w:rsid w:val="00B86EF6"/>
    <w:rsid w:val="00B9614F"/>
    <w:rsid w:val="00BA1E33"/>
    <w:rsid w:val="00BA5957"/>
    <w:rsid w:val="00BB0AD3"/>
    <w:rsid w:val="00BB1ACD"/>
    <w:rsid w:val="00BB5820"/>
    <w:rsid w:val="00BB5886"/>
    <w:rsid w:val="00BB58D0"/>
    <w:rsid w:val="00BC05AB"/>
    <w:rsid w:val="00BC3422"/>
    <w:rsid w:val="00BC5547"/>
    <w:rsid w:val="00BD57A9"/>
    <w:rsid w:val="00BD58D3"/>
    <w:rsid w:val="00BE33BB"/>
    <w:rsid w:val="00BE438D"/>
    <w:rsid w:val="00BE582F"/>
    <w:rsid w:val="00BE7A91"/>
    <w:rsid w:val="00BF0739"/>
    <w:rsid w:val="00BF4295"/>
    <w:rsid w:val="00C005F4"/>
    <w:rsid w:val="00C020C7"/>
    <w:rsid w:val="00C04E60"/>
    <w:rsid w:val="00C10820"/>
    <w:rsid w:val="00C11180"/>
    <w:rsid w:val="00C113FE"/>
    <w:rsid w:val="00C13510"/>
    <w:rsid w:val="00C24F12"/>
    <w:rsid w:val="00C25AA8"/>
    <w:rsid w:val="00C31D8D"/>
    <w:rsid w:val="00C32355"/>
    <w:rsid w:val="00C379B4"/>
    <w:rsid w:val="00C42BA3"/>
    <w:rsid w:val="00C42BE2"/>
    <w:rsid w:val="00C475C8"/>
    <w:rsid w:val="00C54D81"/>
    <w:rsid w:val="00C55557"/>
    <w:rsid w:val="00C5586F"/>
    <w:rsid w:val="00C57183"/>
    <w:rsid w:val="00C62387"/>
    <w:rsid w:val="00C75BEC"/>
    <w:rsid w:val="00C7768E"/>
    <w:rsid w:val="00C77FF1"/>
    <w:rsid w:val="00C817BD"/>
    <w:rsid w:val="00C82D9D"/>
    <w:rsid w:val="00CA0D4B"/>
    <w:rsid w:val="00CA5D60"/>
    <w:rsid w:val="00CA6931"/>
    <w:rsid w:val="00CA6C7E"/>
    <w:rsid w:val="00CB0006"/>
    <w:rsid w:val="00CB7A9F"/>
    <w:rsid w:val="00CE13D7"/>
    <w:rsid w:val="00CE1700"/>
    <w:rsid w:val="00CE2A44"/>
    <w:rsid w:val="00CE66F2"/>
    <w:rsid w:val="00CF03EE"/>
    <w:rsid w:val="00CF418A"/>
    <w:rsid w:val="00CF68B3"/>
    <w:rsid w:val="00CF74CC"/>
    <w:rsid w:val="00CF7FF7"/>
    <w:rsid w:val="00D05C93"/>
    <w:rsid w:val="00D13FFB"/>
    <w:rsid w:val="00D15601"/>
    <w:rsid w:val="00D21517"/>
    <w:rsid w:val="00D21596"/>
    <w:rsid w:val="00D226BE"/>
    <w:rsid w:val="00D30B7E"/>
    <w:rsid w:val="00D320B0"/>
    <w:rsid w:val="00D33DFF"/>
    <w:rsid w:val="00D342D5"/>
    <w:rsid w:val="00D40233"/>
    <w:rsid w:val="00D4216A"/>
    <w:rsid w:val="00D429D2"/>
    <w:rsid w:val="00D47121"/>
    <w:rsid w:val="00D53A80"/>
    <w:rsid w:val="00D54397"/>
    <w:rsid w:val="00D63C6D"/>
    <w:rsid w:val="00D67D5B"/>
    <w:rsid w:val="00D732B4"/>
    <w:rsid w:val="00D7653E"/>
    <w:rsid w:val="00D76EB0"/>
    <w:rsid w:val="00D864F0"/>
    <w:rsid w:val="00D93064"/>
    <w:rsid w:val="00D9455C"/>
    <w:rsid w:val="00D94700"/>
    <w:rsid w:val="00D9697B"/>
    <w:rsid w:val="00DA0C45"/>
    <w:rsid w:val="00DA248F"/>
    <w:rsid w:val="00DA66FE"/>
    <w:rsid w:val="00DB0039"/>
    <w:rsid w:val="00DB1342"/>
    <w:rsid w:val="00DB5E78"/>
    <w:rsid w:val="00DB7563"/>
    <w:rsid w:val="00DB7A3D"/>
    <w:rsid w:val="00DC4122"/>
    <w:rsid w:val="00DC5A9F"/>
    <w:rsid w:val="00DC62C6"/>
    <w:rsid w:val="00DD6051"/>
    <w:rsid w:val="00DE02E1"/>
    <w:rsid w:val="00DE0DB0"/>
    <w:rsid w:val="00DE19A8"/>
    <w:rsid w:val="00DE2191"/>
    <w:rsid w:val="00DE4122"/>
    <w:rsid w:val="00DE4684"/>
    <w:rsid w:val="00DE691F"/>
    <w:rsid w:val="00E02D4B"/>
    <w:rsid w:val="00E0377C"/>
    <w:rsid w:val="00E121A6"/>
    <w:rsid w:val="00E12C0A"/>
    <w:rsid w:val="00E134F6"/>
    <w:rsid w:val="00E1697C"/>
    <w:rsid w:val="00E1698E"/>
    <w:rsid w:val="00E234B0"/>
    <w:rsid w:val="00E23F61"/>
    <w:rsid w:val="00E25D1C"/>
    <w:rsid w:val="00E26B0F"/>
    <w:rsid w:val="00E31FC2"/>
    <w:rsid w:val="00E43432"/>
    <w:rsid w:val="00E45871"/>
    <w:rsid w:val="00E510BA"/>
    <w:rsid w:val="00E525C6"/>
    <w:rsid w:val="00E544AA"/>
    <w:rsid w:val="00E55BBB"/>
    <w:rsid w:val="00E639C8"/>
    <w:rsid w:val="00E676D0"/>
    <w:rsid w:val="00E679BA"/>
    <w:rsid w:val="00E7266B"/>
    <w:rsid w:val="00E7597A"/>
    <w:rsid w:val="00E76A27"/>
    <w:rsid w:val="00E771DE"/>
    <w:rsid w:val="00E805A1"/>
    <w:rsid w:val="00E87479"/>
    <w:rsid w:val="00E959A8"/>
    <w:rsid w:val="00EB44AC"/>
    <w:rsid w:val="00EB70D2"/>
    <w:rsid w:val="00EB7696"/>
    <w:rsid w:val="00EC05DD"/>
    <w:rsid w:val="00EC30C0"/>
    <w:rsid w:val="00EC5388"/>
    <w:rsid w:val="00ED1A19"/>
    <w:rsid w:val="00ED2E41"/>
    <w:rsid w:val="00ED2EBC"/>
    <w:rsid w:val="00ED6316"/>
    <w:rsid w:val="00ED6CD1"/>
    <w:rsid w:val="00EE06F2"/>
    <w:rsid w:val="00EE3360"/>
    <w:rsid w:val="00EE3C48"/>
    <w:rsid w:val="00EE6C1C"/>
    <w:rsid w:val="00EF05F1"/>
    <w:rsid w:val="00EF299F"/>
    <w:rsid w:val="00EF29C4"/>
    <w:rsid w:val="00F05CE7"/>
    <w:rsid w:val="00F11A3E"/>
    <w:rsid w:val="00F157A5"/>
    <w:rsid w:val="00F1764F"/>
    <w:rsid w:val="00F321D0"/>
    <w:rsid w:val="00F36CB7"/>
    <w:rsid w:val="00F41B4D"/>
    <w:rsid w:val="00F43CA1"/>
    <w:rsid w:val="00F47A0F"/>
    <w:rsid w:val="00F57C32"/>
    <w:rsid w:val="00F60882"/>
    <w:rsid w:val="00F64DAA"/>
    <w:rsid w:val="00F701C5"/>
    <w:rsid w:val="00F75924"/>
    <w:rsid w:val="00F7634F"/>
    <w:rsid w:val="00F76DF3"/>
    <w:rsid w:val="00F857FF"/>
    <w:rsid w:val="00F8679B"/>
    <w:rsid w:val="00FA33B5"/>
    <w:rsid w:val="00FA581A"/>
    <w:rsid w:val="00FA7CC0"/>
    <w:rsid w:val="00FB062F"/>
    <w:rsid w:val="00FB4B15"/>
    <w:rsid w:val="00FC2CA1"/>
    <w:rsid w:val="00FC4607"/>
    <w:rsid w:val="00FC66B5"/>
    <w:rsid w:val="00FD0B9D"/>
    <w:rsid w:val="00FD3808"/>
    <w:rsid w:val="00FF22D0"/>
    <w:rsid w:val="00FF5E85"/>
    <w:rsid w:val="168F0459"/>
    <w:rsid w:val="21D1C5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03ABF1"/>
  <w15:docId w15:val="{329DA792-F67B-4F25-9C81-750C8F8E7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0E9"/>
    <w:rPr>
      <w:rFonts w:asciiTheme="minorHAnsi" w:hAnsiTheme="minorHAnsi" w:cstheme="minorHAnsi"/>
      <w:lang w:val="en-US" w:eastAsia="en-US"/>
    </w:rPr>
  </w:style>
  <w:style w:type="paragraph" w:styleId="Heading1">
    <w:name w:val="heading 1"/>
    <w:basedOn w:val="ListParagraph"/>
    <w:next w:val="Normal"/>
    <w:link w:val="Heading1Char"/>
    <w:uiPriority w:val="99"/>
    <w:qFormat/>
    <w:rsid w:val="00BD57A9"/>
    <w:pPr>
      <w:numPr>
        <w:numId w:val="21"/>
      </w:numPr>
      <w:ind w:right="90"/>
      <w:outlineLvl w:val="0"/>
    </w:pPr>
    <w:rPr>
      <w:b/>
      <w:color w:val="92D050"/>
      <w:sz w:val="28"/>
      <w:szCs w:val="28"/>
    </w:rPr>
  </w:style>
  <w:style w:type="paragraph" w:styleId="Heading2">
    <w:name w:val="heading 2"/>
    <w:basedOn w:val="Normal"/>
    <w:next w:val="Normal"/>
    <w:link w:val="Heading2Char"/>
    <w:uiPriority w:val="99"/>
    <w:qFormat/>
    <w:rsid w:val="00AB2858"/>
    <w:pPr>
      <w:spacing w:line="300" w:lineRule="auto"/>
      <w:outlineLvl w:val="1"/>
    </w:pPr>
    <w:rPr>
      <w:b/>
      <w:bCs/>
      <w:color w:val="92D050"/>
      <w:sz w:val="28"/>
      <w:szCs w:val="28"/>
    </w:rPr>
  </w:style>
  <w:style w:type="paragraph" w:styleId="Heading3">
    <w:name w:val="heading 3"/>
    <w:basedOn w:val="Normal"/>
    <w:next w:val="Normal"/>
    <w:link w:val="Heading3Char"/>
    <w:uiPriority w:val="99"/>
    <w:qFormat/>
    <w:rsid w:val="00586052"/>
    <w:pPr>
      <w:keepNext/>
      <w:spacing w:line="360" w:lineRule="auto"/>
      <w:jc w:val="center"/>
      <w:outlineLvl w:val="2"/>
    </w:pPr>
    <w:rPr>
      <w:b/>
      <w:iCs/>
      <w:u w:val="single"/>
    </w:rPr>
  </w:style>
  <w:style w:type="paragraph" w:styleId="Heading4">
    <w:name w:val="heading 4"/>
    <w:basedOn w:val="Normal"/>
    <w:next w:val="Normal"/>
    <w:link w:val="Heading4Char"/>
    <w:uiPriority w:val="99"/>
    <w:qFormat/>
    <w:rsid w:val="001565CB"/>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D57A9"/>
    <w:rPr>
      <w:rFonts w:asciiTheme="minorHAnsi" w:hAnsiTheme="minorHAnsi" w:cstheme="minorHAnsi"/>
      <w:b/>
      <w:color w:val="92D050"/>
      <w:sz w:val="28"/>
      <w:szCs w:val="28"/>
      <w:lang w:val="en-US" w:eastAsia="en-US"/>
    </w:rPr>
  </w:style>
  <w:style w:type="character" w:customStyle="1" w:styleId="Heading2Char">
    <w:name w:val="Heading 2 Char"/>
    <w:basedOn w:val="DefaultParagraphFont"/>
    <w:link w:val="Heading2"/>
    <w:uiPriority w:val="99"/>
    <w:locked/>
    <w:rsid w:val="00AB2858"/>
    <w:rPr>
      <w:rFonts w:asciiTheme="minorHAnsi" w:hAnsiTheme="minorHAnsi" w:cstheme="minorHAnsi"/>
      <w:b/>
      <w:bCs/>
      <w:color w:val="92D050"/>
      <w:sz w:val="28"/>
      <w:szCs w:val="28"/>
      <w:lang w:val="en-US" w:eastAsia="en-US"/>
    </w:rPr>
  </w:style>
  <w:style w:type="character" w:customStyle="1" w:styleId="Heading3Char">
    <w:name w:val="Heading 3 Char"/>
    <w:basedOn w:val="DefaultParagraphFont"/>
    <w:link w:val="Heading3"/>
    <w:uiPriority w:val="99"/>
    <w:semiHidden/>
    <w:locked/>
    <w:rsid w:val="0052604B"/>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1565CB"/>
    <w:rPr>
      <w:rFonts w:ascii="Cambria" w:hAnsi="Cambria" w:cs="Times New Roman"/>
      <w:b/>
      <w:bCs/>
      <w:i/>
      <w:iCs/>
      <w:color w:val="4F81BD"/>
      <w:sz w:val="24"/>
      <w:szCs w:val="24"/>
      <w:lang w:val="en-US" w:eastAsia="en-US"/>
    </w:rPr>
  </w:style>
  <w:style w:type="paragraph" w:styleId="BalloonText">
    <w:name w:val="Balloon Text"/>
    <w:basedOn w:val="Normal"/>
    <w:link w:val="BalloonTextChar"/>
    <w:uiPriority w:val="99"/>
    <w:rsid w:val="00BC5547"/>
    <w:rPr>
      <w:rFonts w:ascii="Tahoma" w:hAnsi="Tahoma" w:cs="Tahoma"/>
      <w:sz w:val="16"/>
      <w:szCs w:val="16"/>
    </w:rPr>
  </w:style>
  <w:style w:type="character" w:customStyle="1" w:styleId="BalloonTextChar">
    <w:name w:val="Balloon Text Char"/>
    <w:basedOn w:val="DefaultParagraphFont"/>
    <w:link w:val="BalloonText"/>
    <w:uiPriority w:val="99"/>
    <w:locked/>
    <w:rsid w:val="00BC5547"/>
    <w:rPr>
      <w:rFonts w:ascii="Tahoma" w:hAnsi="Tahoma" w:cs="Tahoma"/>
      <w:sz w:val="16"/>
      <w:szCs w:val="16"/>
      <w:lang w:val="en-US" w:eastAsia="en-US"/>
    </w:rPr>
  </w:style>
  <w:style w:type="paragraph" w:styleId="Header">
    <w:name w:val="header"/>
    <w:basedOn w:val="Normal"/>
    <w:link w:val="HeaderChar"/>
    <w:uiPriority w:val="99"/>
    <w:rsid w:val="00BC5547"/>
    <w:pPr>
      <w:tabs>
        <w:tab w:val="center" w:pos="4513"/>
        <w:tab w:val="right" w:pos="9026"/>
      </w:tabs>
    </w:pPr>
  </w:style>
  <w:style w:type="character" w:customStyle="1" w:styleId="HeaderChar">
    <w:name w:val="Header Char"/>
    <w:basedOn w:val="DefaultParagraphFont"/>
    <w:link w:val="Header"/>
    <w:uiPriority w:val="99"/>
    <w:locked/>
    <w:rsid w:val="00BC5547"/>
    <w:rPr>
      <w:rFonts w:ascii="Arial" w:hAnsi="Arial" w:cs="Times New Roman"/>
      <w:sz w:val="24"/>
      <w:szCs w:val="24"/>
      <w:lang w:val="en-US" w:eastAsia="en-US"/>
    </w:rPr>
  </w:style>
  <w:style w:type="paragraph" w:styleId="Footer">
    <w:name w:val="footer"/>
    <w:basedOn w:val="Normal"/>
    <w:link w:val="FooterChar"/>
    <w:uiPriority w:val="99"/>
    <w:rsid w:val="00BC5547"/>
    <w:pPr>
      <w:tabs>
        <w:tab w:val="center" w:pos="4513"/>
        <w:tab w:val="right" w:pos="9026"/>
      </w:tabs>
    </w:pPr>
  </w:style>
  <w:style w:type="character" w:customStyle="1" w:styleId="FooterChar">
    <w:name w:val="Footer Char"/>
    <w:basedOn w:val="DefaultParagraphFont"/>
    <w:link w:val="Footer"/>
    <w:uiPriority w:val="99"/>
    <w:locked/>
    <w:rsid w:val="00BC5547"/>
    <w:rPr>
      <w:rFonts w:ascii="Arial" w:hAnsi="Arial" w:cs="Times New Roman"/>
      <w:sz w:val="24"/>
      <w:szCs w:val="24"/>
      <w:lang w:val="en-US" w:eastAsia="en-US"/>
    </w:rPr>
  </w:style>
  <w:style w:type="character" w:styleId="Hyperlink">
    <w:name w:val="Hyperlink"/>
    <w:basedOn w:val="DefaultParagraphFont"/>
    <w:uiPriority w:val="99"/>
    <w:rsid w:val="00BC5547"/>
    <w:rPr>
      <w:rFonts w:cs="Times New Roman"/>
      <w:color w:val="0000FF"/>
      <w:u w:val="single"/>
    </w:rPr>
  </w:style>
  <w:style w:type="paragraph" w:styleId="BodyTextIndent">
    <w:name w:val="Body Text Indent"/>
    <w:basedOn w:val="Normal"/>
    <w:link w:val="BodyTextIndentChar"/>
    <w:uiPriority w:val="99"/>
    <w:rsid w:val="0070399E"/>
    <w:pPr>
      <w:spacing w:after="120"/>
      <w:ind w:left="283"/>
    </w:pPr>
    <w:rPr>
      <w:szCs w:val="20"/>
    </w:rPr>
  </w:style>
  <w:style w:type="character" w:customStyle="1" w:styleId="BodyTextIndentChar">
    <w:name w:val="Body Text Indent Char"/>
    <w:basedOn w:val="DefaultParagraphFont"/>
    <w:link w:val="BodyTextIndent"/>
    <w:uiPriority w:val="99"/>
    <w:locked/>
    <w:rsid w:val="0070399E"/>
    <w:rPr>
      <w:rFonts w:ascii="Arial" w:hAnsi="Arial" w:cs="Times New Roman"/>
      <w:sz w:val="24"/>
      <w:lang w:val="en-US" w:eastAsia="en-US"/>
    </w:rPr>
  </w:style>
  <w:style w:type="paragraph" w:styleId="BlockText">
    <w:name w:val="Block Text"/>
    <w:basedOn w:val="Normal"/>
    <w:uiPriority w:val="99"/>
    <w:rsid w:val="001565CB"/>
    <w:pPr>
      <w:ind w:left="-360" w:right="-1080"/>
    </w:pPr>
    <w:rPr>
      <w:rFonts w:ascii="Times New Roman" w:hAnsi="Times New Roman"/>
      <w:szCs w:val="20"/>
    </w:rPr>
  </w:style>
  <w:style w:type="table" w:styleId="TableGrid">
    <w:name w:val="Table Grid"/>
    <w:basedOn w:val="TableNormal"/>
    <w:uiPriority w:val="59"/>
    <w:rsid w:val="00DE0D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C11180"/>
    <w:rPr>
      <w:rFonts w:cs="Times New Roman"/>
    </w:rPr>
  </w:style>
  <w:style w:type="paragraph" w:styleId="NoSpacing">
    <w:name w:val="No Spacing"/>
    <w:uiPriority w:val="1"/>
    <w:qFormat/>
    <w:rsid w:val="00C11180"/>
    <w:rPr>
      <w:sz w:val="20"/>
      <w:szCs w:val="20"/>
      <w:lang w:val="en-US" w:eastAsia="en-US"/>
    </w:rPr>
  </w:style>
  <w:style w:type="paragraph" w:customStyle="1" w:styleId="NormalCondensed">
    <w:name w:val="Normal Condensed"/>
    <w:basedOn w:val="Normal"/>
    <w:link w:val="NormalCondensedChar"/>
    <w:uiPriority w:val="99"/>
    <w:rsid w:val="00C11180"/>
    <w:pPr>
      <w:widowControl w:val="0"/>
      <w:autoSpaceDE w:val="0"/>
      <w:autoSpaceDN w:val="0"/>
      <w:spacing w:before="60"/>
    </w:pPr>
    <w:rPr>
      <w:rFonts w:cs="Arial"/>
      <w:spacing w:val="-2"/>
      <w:sz w:val="18"/>
      <w:szCs w:val="18"/>
      <w:lang w:eastAsia="en-AU"/>
    </w:rPr>
  </w:style>
  <w:style w:type="paragraph" w:customStyle="1" w:styleId="NormalCondensedSmall">
    <w:name w:val="Normal Condensed Small"/>
    <w:basedOn w:val="NormalCondensed"/>
    <w:link w:val="NormalCondensedSmallChar"/>
    <w:uiPriority w:val="99"/>
    <w:rsid w:val="00C11180"/>
    <w:rPr>
      <w:sz w:val="16"/>
      <w:szCs w:val="16"/>
    </w:rPr>
  </w:style>
  <w:style w:type="character" w:customStyle="1" w:styleId="NormalCondensedChar">
    <w:name w:val="Normal Condensed Char"/>
    <w:basedOn w:val="DefaultParagraphFont"/>
    <w:link w:val="NormalCondensed"/>
    <w:uiPriority w:val="99"/>
    <w:locked/>
    <w:rsid w:val="00C11180"/>
    <w:rPr>
      <w:rFonts w:ascii="Arial" w:hAnsi="Arial" w:cs="Arial"/>
      <w:spacing w:val="-2"/>
      <w:sz w:val="18"/>
      <w:szCs w:val="18"/>
      <w:lang w:val="en-US" w:eastAsia="en-AU" w:bidi="ar-SA"/>
    </w:rPr>
  </w:style>
  <w:style w:type="character" w:customStyle="1" w:styleId="NormalCondensedSmallChar">
    <w:name w:val="Normal Condensed Small Char"/>
    <w:basedOn w:val="NormalCondensedChar"/>
    <w:link w:val="NormalCondensedSmall"/>
    <w:uiPriority w:val="99"/>
    <w:locked/>
    <w:rsid w:val="00C11180"/>
    <w:rPr>
      <w:rFonts w:ascii="Arial" w:hAnsi="Arial" w:cs="Arial"/>
      <w:spacing w:val="-2"/>
      <w:sz w:val="16"/>
      <w:szCs w:val="16"/>
      <w:lang w:val="en-US" w:eastAsia="en-AU" w:bidi="ar-SA"/>
    </w:rPr>
  </w:style>
  <w:style w:type="character" w:customStyle="1" w:styleId="CheckBoxmedium">
    <w:name w:val="CheckBox medium"/>
    <w:basedOn w:val="DefaultParagraphFont"/>
    <w:uiPriority w:val="99"/>
    <w:rsid w:val="00C11180"/>
    <w:rPr>
      <w:rFonts w:cs="Times New Roman"/>
      <w:sz w:val="36"/>
      <w:szCs w:val="36"/>
    </w:rPr>
  </w:style>
  <w:style w:type="paragraph" w:styleId="NormalWeb">
    <w:name w:val="Normal (Web)"/>
    <w:basedOn w:val="Normal"/>
    <w:uiPriority w:val="99"/>
    <w:rsid w:val="00C11180"/>
    <w:pPr>
      <w:spacing w:before="100" w:beforeAutospacing="1" w:after="100" w:afterAutospacing="1"/>
    </w:pPr>
    <w:rPr>
      <w:rFonts w:ascii="Times New Roman" w:hAnsi="Times New Roman"/>
      <w:lang w:val="en-AU" w:eastAsia="en-AU"/>
    </w:rPr>
  </w:style>
  <w:style w:type="paragraph" w:styleId="ListParagraph">
    <w:name w:val="List Paragraph"/>
    <w:basedOn w:val="Normal"/>
    <w:uiPriority w:val="34"/>
    <w:qFormat/>
    <w:rsid w:val="00526D69"/>
    <w:pPr>
      <w:numPr>
        <w:numId w:val="15"/>
      </w:numPr>
      <w:contextualSpacing/>
    </w:pPr>
  </w:style>
  <w:style w:type="paragraph" w:styleId="BodyText">
    <w:name w:val="Body Text"/>
    <w:basedOn w:val="Normal"/>
    <w:link w:val="BodyTextChar"/>
    <w:uiPriority w:val="99"/>
    <w:rsid w:val="00E7597A"/>
    <w:pPr>
      <w:spacing w:after="120"/>
    </w:pPr>
  </w:style>
  <w:style w:type="character" w:customStyle="1" w:styleId="BodyTextChar">
    <w:name w:val="Body Text Char"/>
    <w:basedOn w:val="DefaultParagraphFont"/>
    <w:link w:val="BodyText"/>
    <w:uiPriority w:val="99"/>
    <w:rsid w:val="00E7597A"/>
    <w:rPr>
      <w:rFonts w:ascii="Arial" w:hAnsi="Arial"/>
      <w:sz w:val="24"/>
      <w:szCs w:val="24"/>
      <w:lang w:val="en-US" w:eastAsia="en-US"/>
    </w:rPr>
  </w:style>
  <w:style w:type="paragraph" w:styleId="Title">
    <w:name w:val="Title"/>
    <w:basedOn w:val="Normal"/>
    <w:next w:val="Normal"/>
    <w:link w:val="TitleChar"/>
    <w:qFormat/>
    <w:locked/>
    <w:rsid w:val="00526D69"/>
    <w:pPr>
      <w:contextualSpacing/>
    </w:pPr>
    <w:rPr>
      <w:rFonts w:asciiTheme="majorHAnsi" w:eastAsiaTheme="majorEastAsia" w:hAnsiTheme="majorHAnsi" w:cstheme="majorBidi"/>
      <w:color w:val="92D050"/>
      <w:spacing w:val="-10"/>
      <w:kern w:val="28"/>
      <w:sz w:val="56"/>
      <w:szCs w:val="56"/>
    </w:rPr>
  </w:style>
  <w:style w:type="character" w:customStyle="1" w:styleId="TitleChar">
    <w:name w:val="Title Char"/>
    <w:basedOn w:val="DefaultParagraphFont"/>
    <w:link w:val="Title"/>
    <w:rsid w:val="00526D69"/>
    <w:rPr>
      <w:rFonts w:asciiTheme="majorHAnsi" w:eastAsiaTheme="majorEastAsia" w:hAnsiTheme="majorHAnsi" w:cstheme="majorBidi"/>
      <w:color w:val="92D050"/>
      <w:spacing w:val="-10"/>
      <w:kern w:val="28"/>
      <w:sz w:val="56"/>
      <w:szCs w:val="56"/>
      <w:lang w:val="en-US" w:eastAsia="en-US"/>
    </w:rPr>
  </w:style>
  <w:style w:type="character" w:styleId="CommentReference">
    <w:name w:val="annotation reference"/>
    <w:basedOn w:val="DefaultParagraphFont"/>
    <w:uiPriority w:val="99"/>
    <w:semiHidden/>
    <w:unhideWhenUsed/>
    <w:rsid w:val="00C379B4"/>
    <w:rPr>
      <w:sz w:val="16"/>
      <w:szCs w:val="16"/>
    </w:rPr>
  </w:style>
  <w:style w:type="paragraph" w:styleId="CommentText">
    <w:name w:val="annotation text"/>
    <w:basedOn w:val="Normal"/>
    <w:link w:val="CommentTextChar"/>
    <w:uiPriority w:val="99"/>
    <w:semiHidden/>
    <w:unhideWhenUsed/>
    <w:rsid w:val="00C379B4"/>
    <w:rPr>
      <w:sz w:val="20"/>
      <w:szCs w:val="20"/>
    </w:rPr>
  </w:style>
  <w:style w:type="character" w:customStyle="1" w:styleId="CommentTextChar">
    <w:name w:val="Comment Text Char"/>
    <w:basedOn w:val="DefaultParagraphFont"/>
    <w:link w:val="CommentText"/>
    <w:uiPriority w:val="99"/>
    <w:semiHidden/>
    <w:rsid w:val="00C379B4"/>
    <w:rPr>
      <w:rFonts w:asciiTheme="minorHAnsi" w:hAnsiTheme="minorHAnsi" w:cs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C379B4"/>
    <w:rPr>
      <w:b/>
      <w:bCs/>
    </w:rPr>
  </w:style>
  <w:style w:type="character" w:customStyle="1" w:styleId="CommentSubjectChar">
    <w:name w:val="Comment Subject Char"/>
    <w:basedOn w:val="CommentTextChar"/>
    <w:link w:val="CommentSubject"/>
    <w:uiPriority w:val="99"/>
    <w:semiHidden/>
    <w:rsid w:val="00C379B4"/>
    <w:rPr>
      <w:rFonts w:asciiTheme="minorHAnsi" w:hAnsiTheme="minorHAnsi" w:cstheme="minorHAnsi"/>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20Cingi\Documents\Alesco\Document%20templates\ALC%20Acceptance%20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594e3d9-c538-4d97-b8c5-bb193f83d573">
      <Terms xmlns="http://schemas.microsoft.com/office/infopath/2007/PartnerControls"/>
    </lcf76f155ced4ddcb4097134ff3c332f>
    <TaxCatchAll xmlns="077b4a50-035e-4d76-a264-b5feb5000e48"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38AFB928757C243905763A5F036CFD1" ma:contentTypeVersion="15" ma:contentTypeDescription="Create a new document." ma:contentTypeScope="" ma:versionID="ea209b549049f9d224e39757aa602498">
  <xsd:schema xmlns:xsd="http://www.w3.org/2001/XMLSchema" xmlns:xs="http://www.w3.org/2001/XMLSchema" xmlns:p="http://schemas.microsoft.com/office/2006/metadata/properties" xmlns:ns2="9594e3d9-c538-4d97-b8c5-bb193f83d573" xmlns:ns3="077b4a50-035e-4d76-a264-b5feb5000e48" targetNamespace="http://schemas.microsoft.com/office/2006/metadata/properties" ma:root="true" ma:fieldsID="8add467c47c9c1f09184ddb69606f21a" ns2:_="" ns3:_="">
    <xsd:import namespace="9594e3d9-c538-4d97-b8c5-bb193f83d573"/>
    <xsd:import namespace="077b4a50-035e-4d76-a264-b5feb5000e4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4e3d9-c538-4d97-b8c5-bb193f83d5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ed8309-5b90-4a9c-af57-a98d1e8b39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7b4a50-035e-4d76-a264-b5feb5000e4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b358a06-6f11-4671-ae16-4250d717be8f}" ma:internalName="TaxCatchAll" ma:showField="CatchAllData" ma:web="077b4a50-035e-4d76-a264-b5feb5000e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7B14B5-E0F9-4149-BB3F-6FE8C7B9DAC7}">
  <ds:schemaRefs>
    <ds:schemaRef ds:uri="http://schemas.microsoft.com/sharepoint/v3/contenttype/forms"/>
  </ds:schemaRefs>
</ds:datastoreItem>
</file>

<file path=customXml/itemProps2.xml><?xml version="1.0" encoding="utf-8"?>
<ds:datastoreItem xmlns:ds="http://schemas.openxmlformats.org/officeDocument/2006/customXml" ds:itemID="{1F108B91-0B59-496C-A7EC-3C110A882168}">
  <ds:schemaRefs>
    <ds:schemaRef ds:uri="http://schemas.microsoft.com/office/2006/metadata/properties"/>
    <ds:schemaRef ds:uri="http://schemas.microsoft.com/office/infopath/2007/PartnerControls"/>
    <ds:schemaRef ds:uri="9594e3d9-c538-4d97-b8c5-bb193f83d573"/>
    <ds:schemaRef ds:uri="077b4a50-035e-4d76-a264-b5feb5000e48"/>
  </ds:schemaRefs>
</ds:datastoreItem>
</file>

<file path=customXml/itemProps3.xml><?xml version="1.0" encoding="utf-8"?>
<ds:datastoreItem xmlns:ds="http://schemas.openxmlformats.org/officeDocument/2006/customXml" ds:itemID="{4A48FC0E-C569-4795-BEC0-C0E38FB4239C}">
  <ds:schemaRefs>
    <ds:schemaRef ds:uri="http://schemas.openxmlformats.org/officeDocument/2006/bibliography"/>
  </ds:schemaRefs>
</ds:datastoreItem>
</file>

<file path=customXml/itemProps4.xml><?xml version="1.0" encoding="utf-8"?>
<ds:datastoreItem xmlns:ds="http://schemas.openxmlformats.org/officeDocument/2006/customXml" ds:itemID="{75434009-CC1D-4EFD-B646-A905BA994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4e3d9-c538-4d97-b8c5-bb193f83d573"/>
    <ds:schemaRef ds:uri="077b4a50-035e-4d76-a264-b5feb5000e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C:\Users\Andrea Cingi\Documents\Alesco\Document templates\ALC Acceptance Letter template.dotx</Template>
  <TotalTime>284</TotalTime>
  <Pages>8</Pages>
  <Words>4059</Words>
  <Characters>23140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Alesco Learning Centre</vt:lpstr>
    </vt:vector>
  </TitlesOfParts>
  <Company>ALESCO</Company>
  <LinksUpToDate>false</LinksUpToDate>
  <CharactersWithSpaces>27145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Alesco Learning Centre</dc:title>
  <dc:creator>Andrea Cingi</dc:creator>
  <cp:lastModifiedBy>Ruby Wharton</cp:lastModifiedBy>
  <cp:revision>238</cp:revision>
  <cp:lastPrinted>2022-06-14T03:41:00Z</cp:lastPrinted>
  <dcterms:created xsi:type="dcterms:W3CDTF">2022-05-12T04:02:00Z</dcterms:created>
  <dcterms:modified xsi:type="dcterms:W3CDTF">2023-02-13T04:14:00Z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0x010100138AFB928757C243905763A5F036CFD1</vt:lpwstr>
  </property>
  <property fmtid="{D5CDD505-2E9C-101B-9397-08002B2CF9AE}" pid="3" name="AuthorIds_UIVersion_1024">
    <vt:lpwstr>14</vt:lpwstr>
  </property>
  <property fmtid="{D5CDD505-2E9C-101B-9397-08002B2CF9AE}" pid="4" name="AuthorIds_UIVersion_3072">
    <vt:lpwstr>14</vt:lpwstr>
  </property>
  <property fmtid="{D5CDD505-2E9C-101B-9397-08002B2CF9AE}" pid="5" name="MediaServiceImageTags">
    <vt:lpwstr/>
  </property>
  <property fmtid="{D5CDD505-2E9C-101B-9397-08002B2CF9AE}" pid="6" name="GrammarlyDocumentId">
    <vt:lpwstr>c51405c073e085d629ba25c1aec04491685a3091647b046bcc7409d7a77c67c9</vt:lpwstr>
  </property>
</Properties>
</file>